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57041FD1" w14:textId="3374E7CB" w:rsidR="003D0C63" w:rsidRDefault="000A1A8E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Doba ledová </w:t>
      </w:r>
      <w:r w:rsidR="003D0C63" w:rsidRPr="003D0C63">
        <w:rPr>
          <w:b/>
          <w:bCs/>
          <w:sz w:val="32"/>
          <w:szCs w:val="32"/>
          <w:u w:val="single"/>
        </w:rPr>
        <w:t>- příměstský tábor pro nejmenší</w:t>
      </w:r>
    </w:p>
    <w:p w14:paraId="59558D88" w14:textId="7821650B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Termín:                     </w:t>
      </w:r>
      <w:r w:rsidR="009B1D39" w:rsidRPr="4CA22124">
        <w:rPr>
          <w:b/>
          <w:bCs/>
        </w:rPr>
        <w:t>1</w:t>
      </w:r>
      <w:r w:rsidR="000A1A8E">
        <w:rPr>
          <w:b/>
          <w:bCs/>
        </w:rPr>
        <w:t>3</w:t>
      </w:r>
      <w:r w:rsidRPr="4CA22124">
        <w:rPr>
          <w:b/>
          <w:bCs/>
        </w:rPr>
        <w:t>.</w:t>
      </w:r>
      <w:r w:rsidR="001B315E" w:rsidRPr="4CA22124">
        <w:rPr>
          <w:b/>
          <w:bCs/>
        </w:rPr>
        <w:t>7.</w:t>
      </w:r>
      <w:r w:rsidRPr="4CA22124">
        <w:rPr>
          <w:b/>
          <w:bCs/>
        </w:rPr>
        <w:t xml:space="preserve"> – </w:t>
      </w:r>
      <w:r w:rsidR="00AD537A">
        <w:rPr>
          <w:b/>
          <w:bCs/>
        </w:rPr>
        <w:t>1</w:t>
      </w:r>
      <w:r w:rsidR="000A1A8E">
        <w:rPr>
          <w:b/>
          <w:bCs/>
        </w:rPr>
        <w:t>7</w:t>
      </w:r>
      <w:r w:rsidR="009B1D39" w:rsidRPr="4CA22124">
        <w:rPr>
          <w:b/>
          <w:bCs/>
        </w:rPr>
        <w:t>.7</w:t>
      </w:r>
      <w:r w:rsidRPr="4CA22124">
        <w:rPr>
          <w:b/>
          <w:bCs/>
        </w:rPr>
        <w:t>.20</w:t>
      </w:r>
      <w:r w:rsidR="009B1D39" w:rsidRPr="4CA22124">
        <w:rPr>
          <w:b/>
          <w:bCs/>
        </w:rPr>
        <w:t>2</w:t>
      </w:r>
      <w:r w:rsidR="000A1A8E">
        <w:rPr>
          <w:b/>
          <w:bCs/>
        </w:rPr>
        <w:t>6</w:t>
      </w:r>
    </w:p>
    <w:p w14:paraId="42237D50" w14:textId="74C8995C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>
        <w:rPr>
          <w:b/>
          <w:bCs/>
        </w:rPr>
        <w:t xml:space="preserve"> hodin</w:t>
      </w:r>
    </w:p>
    <w:p w14:paraId="05C6621D" w14:textId="57587675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Místo konání:           </w:t>
      </w:r>
      <w:r w:rsidR="00016A2D">
        <w:rPr>
          <w:b/>
          <w:bCs/>
        </w:rPr>
        <w:t xml:space="preserve">DDM Suchdol, Rohová </w:t>
      </w:r>
      <w:r w:rsidR="007D3D61">
        <w:rPr>
          <w:b/>
          <w:bCs/>
        </w:rPr>
        <w:t>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351B3A74" w:rsidR="00857A5F" w:rsidRPr="003D3B45" w:rsidRDefault="00857A5F" w:rsidP="004E359A">
      <w:pPr>
        <w:rPr>
          <w:b/>
          <w:bCs/>
        </w:rPr>
      </w:pPr>
      <w:r w:rsidRPr="4CA22124">
        <w:rPr>
          <w:b/>
          <w:bCs/>
        </w:rPr>
        <w:t>Každý den se budeme scházet v</w:t>
      </w:r>
      <w:r w:rsidR="007D3D61">
        <w:rPr>
          <w:b/>
          <w:bCs/>
        </w:rPr>
        <w:t> DDM od 8 do 8:30 hodin!!!</w:t>
      </w:r>
      <w:r w:rsidR="000D67CF">
        <w:rPr>
          <w:b/>
          <w:bCs/>
        </w:rPr>
        <w:t xml:space="preserve"> Pokud nebude lektor</w:t>
      </w:r>
      <w:r w:rsidR="00FD68C3">
        <w:rPr>
          <w:b/>
          <w:bCs/>
        </w:rPr>
        <w:t xml:space="preserve">ka </w:t>
      </w:r>
      <w:r w:rsidR="000D67CF">
        <w:rPr>
          <w:b/>
          <w:bCs/>
        </w:rPr>
        <w:t>v</w:t>
      </w:r>
      <w:r w:rsidR="00972E84">
        <w:rPr>
          <w:b/>
          <w:bCs/>
        </w:rPr>
        <w:t> </w:t>
      </w:r>
      <w:r w:rsidR="000D67CF">
        <w:rPr>
          <w:b/>
          <w:bCs/>
        </w:rPr>
        <w:t>šatně</w:t>
      </w:r>
      <w:r w:rsidR="00972E84">
        <w:rPr>
          <w:b/>
          <w:bCs/>
        </w:rPr>
        <w:t>, zvoňte na ,,Cvrčci“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4CA22124">
        <w:rPr>
          <w:b/>
          <w:bCs/>
          <w:u w:val="single"/>
        </w:rPr>
        <w:t>Denní režim</w:t>
      </w:r>
      <w:r>
        <w:t xml:space="preserve"> bude následující:</w:t>
      </w:r>
    </w:p>
    <w:p w14:paraId="20119BCA" w14:textId="6C96F051" w:rsidR="00082E1D" w:rsidRDefault="0094087B" w:rsidP="00082E1D">
      <w:r>
        <w:rPr>
          <w:color w:val="000000" w:themeColor="text1"/>
        </w:rPr>
        <w:t xml:space="preserve"> </w:t>
      </w:r>
      <w:r w:rsidR="00082E1D">
        <w:t>8.00 – 8.30 příchod dětí, volná hra</w:t>
      </w:r>
    </w:p>
    <w:p w14:paraId="5E925F4F" w14:textId="65F4D9F6" w:rsidR="00082E1D" w:rsidRDefault="0094087B" w:rsidP="00082E1D">
      <w:r>
        <w:t xml:space="preserve"> </w:t>
      </w:r>
      <w:r w:rsidR="00082E1D">
        <w:t>8.30 – 9.00 přivítání, seznámení se s denním programem</w:t>
      </w:r>
    </w:p>
    <w:p w14:paraId="305F4C1E" w14:textId="6E81AC5F" w:rsidR="00082E1D" w:rsidRDefault="0094087B" w:rsidP="00082E1D">
      <w:r>
        <w:t xml:space="preserve"> </w:t>
      </w:r>
      <w:r w:rsidR="00082E1D">
        <w:t>9.00 – 10.00 řízená činnost dle denního programu</w:t>
      </w:r>
    </w:p>
    <w:p w14:paraId="52F7DC63" w14:textId="77777777" w:rsidR="00082E1D" w:rsidRDefault="00082E1D" w:rsidP="00082E1D">
      <w:r>
        <w:t>10.00 – 10.30 hygiena, svačina</w:t>
      </w:r>
    </w:p>
    <w:p w14:paraId="09CE925E" w14:textId="77777777" w:rsidR="00082E1D" w:rsidRDefault="00082E1D" w:rsidP="00082E1D">
      <w:r>
        <w:t>10.30 – 12.00 řízená činnost dle denního programu</w:t>
      </w:r>
    </w:p>
    <w:p w14:paraId="54D1CFCD" w14:textId="291AD6E0" w:rsidR="00082E1D" w:rsidRDefault="00082E1D" w:rsidP="00082E1D">
      <w:r>
        <w:t>12.00 – 13.00 oběd</w:t>
      </w:r>
      <w:r w:rsidR="003670F5">
        <w:t xml:space="preserve"> (zajištěn v restauraci </w:t>
      </w:r>
      <w:r w:rsidR="00053F41">
        <w:t xml:space="preserve">,,G“ </w:t>
      </w:r>
      <w:r w:rsidR="003670F5">
        <w:t>v areálu ČZU)</w:t>
      </w:r>
    </w:p>
    <w:p w14:paraId="101DD965" w14:textId="77777777" w:rsidR="00082E1D" w:rsidRDefault="00082E1D" w:rsidP="00082E1D">
      <w:r>
        <w:t>13.00 – 13.30 polední klid</w:t>
      </w:r>
    </w:p>
    <w:p w14:paraId="6429BD13" w14:textId="77777777" w:rsidR="00082E1D" w:rsidRDefault="00082E1D" w:rsidP="00082E1D">
      <w:r>
        <w:t>13.30 – 14.00 řízená činnost ve třídě</w:t>
      </w:r>
    </w:p>
    <w:p w14:paraId="30476363" w14:textId="77777777" w:rsidR="00082E1D" w:rsidRDefault="00082E1D" w:rsidP="00082E1D">
      <w:r>
        <w:t>14.00 – 14.30 hygiena, svačina</w:t>
      </w:r>
    </w:p>
    <w:p w14:paraId="3DBC8C81" w14:textId="77777777" w:rsidR="00082E1D" w:rsidRDefault="00082E1D" w:rsidP="00082E1D">
      <w:r>
        <w:t>14.30 – 15.30 pobyt venku</w:t>
      </w:r>
    </w:p>
    <w:p w14:paraId="4BE32A57" w14:textId="393AB5E4" w:rsidR="00E94DA7" w:rsidRDefault="00082E1D" w:rsidP="00082E1D">
      <w:r>
        <w:t>15.30 – 16.00 vyhodnocení dne, rozloučení, odchod domů</w:t>
      </w:r>
    </w:p>
    <w:p w14:paraId="7489C843" w14:textId="77777777" w:rsidR="005558DF" w:rsidRDefault="005558DF" w:rsidP="00082E1D"/>
    <w:p w14:paraId="378BE9D1" w14:textId="7A0C7B4D" w:rsidR="00E94DA7" w:rsidRDefault="00E94DA7" w:rsidP="00932C27">
      <w:r>
        <w:t>Pokud nám počasí dovolí, budeme se snažit být s dětmi co nejvíce venku!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21E1CF9D" w:rsidR="003D3B45" w:rsidRDefault="00645B00" w:rsidP="003D3B45">
      <w:r>
        <w:t>Svačina na dopoledne i odpoledne</w:t>
      </w:r>
      <w:r w:rsidR="00FB7DC5"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2BBAEBCA" w14:textId="6EB40E29" w:rsidR="00ED596C" w:rsidRDefault="00F40DAC" w:rsidP="4CA221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Originál p</w:t>
      </w:r>
      <w:r w:rsidR="00314D96" w:rsidRPr="4CA22124">
        <w:rPr>
          <w:b/>
          <w:bCs/>
          <w:color w:val="000000" w:themeColor="text1"/>
        </w:rPr>
        <w:t>odepsanou přihlášku přineste do DDM v den nástupu na tábor</w:t>
      </w:r>
      <w:r w:rsidR="00347294">
        <w:rPr>
          <w:b/>
          <w:bCs/>
          <w:color w:val="000000" w:themeColor="text1"/>
        </w:rPr>
        <w:t>.</w:t>
      </w:r>
    </w:p>
    <w:p w14:paraId="0E4D0A90" w14:textId="729148E2" w:rsidR="00AE7321" w:rsidRDefault="00ED596C" w:rsidP="4CA221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</w:t>
      </w:r>
      <w:r w:rsidR="00D678BA">
        <w:rPr>
          <w:b/>
          <w:bCs/>
          <w:color w:val="000000" w:themeColor="text1"/>
        </w:rPr>
        <w:t> </w:t>
      </w:r>
      <w:r>
        <w:rPr>
          <w:b/>
          <w:bCs/>
          <w:color w:val="000000" w:themeColor="text1"/>
        </w:rPr>
        <w:t>přihlášce</w:t>
      </w:r>
      <w:r w:rsidR="00D678BA">
        <w:rPr>
          <w:b/>
          <w:bCs/>
          <w:color w:val="000000" w:themeColor="text1"/>
        </w:rPr>
        <w:t xml:space="preserve"> </w:t>
      </w:r>
      <w:r w:rsidR="00854419">
        <w:rPr>
          <w:b/>
          <w:bCs/>
          <w:color w:val="000000" w:themeColor="text1"/>
        </w:rPr>
        <w:t>vyplňte ZDRAVOTNÍ STAV – veškeré alergie</w:t>
      </w:r>
      <w:r w:rsidR="00AE7321">
        <w:rPr>
          <w:b/>
          <w:bCs/>
          <w:color w:val="000000" w:themeColor="text1"/>
        </w:rPr>
        <w:t>, omezení či specifické potřeby!!!</w:t>
      </w:r>
    </w:p>
    <w:p w14:paraId="2A20D57B" w14:textId="1FD109F3" w:rsidR="00B96FDE" w:rsidRDefault="00B52D62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Dále si</w:t>
      </w:r>
      <w:r w:rsidR="00CE2AE6">
        <w:rPr>
          <w:b/>
          <w:bCs/>
          <w:color w:val="000000" w:themeColor="text1"/>
        </w:rPr>
        <w:t xml:space="preserve"> </w:t>
      </w:r>
      <w:r w:rsidRPr="4CA22124">
        <w:rPr>
          <w:b/>
          <w:bCs/>
          <w:color w:val="000000" w:themeColor="text1"/>
        </w:rPr>
        <w:t>připravte kopii kartičky zdravotní pojišťovny</w:t>
      </w:r>
      <w:r w:rsidR="00B96FDE">
        <w:rPr>
          <w:b/>
          <w:bCs/>
          <w:color w:val="000000" w:themeColor="text1"/>
        </w:rPr>
        <w:t>.</w:t>
      </w:r>
    </w:p>
    <w:p w14:paraId="55E1CF9D" w14:textId="10B5D108" w:rsidR="00314D96" w:rsidRPr="00E94DA7" w:rsidRDefault="009B1D39" w:rsidP="4CA22124">
      <w:pPr>
        <w:rPr>
          <w:b/>
          <w:bCs/>
          <w:color w:val="000000" w:themeColor="text1"/>
        </w:rPr>
      </w:pPr>
      <w:r w:rsidRPr="4CA22124">
        <w:rPr>
          <w:color w:val="000000" w:themeColor="text1"/>
          <w:u w:val="single"/>
        </w:rPr>
        <w:t xml:space="preserve">Bez těchto dokumentů nelze dítě </w:t>
      </w:r>
      <w:r w:rsidR="00767CF2" w:rsidRPr="4CA22124">
        <w:rPr>
          <w:color w:val="000000" w:themeColor="text1"/>
          <w:u w:val="single"/>
        </w:rPr>
        <w:t xml:space="preserve">na tábor </w:t>
      </w:r>
      <w:r w:rsidRPr="4CA22124">
        <w:rPr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5A9F876E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  <w:r w:rsidR="00935493">
        <w:t xml:space="preserve">, </w:t>
      </w:r>
      <w:r w:rsidR="007B651A">
        <w:t>v</w:t>
      </w:r>
      <w:r w:rsidR="00935493">
        <w:t xml:space="preserve">edoucí </w:t>
      </w:r>
      <w:r w:rsidR="007B651A">
        <w:t>Odd. 1</w:t>
      </w:r>
    </w:p>
    <w:p w14:paraId="41F015CB" w14:textId="351B7196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FE5E8" w14:textId="77777777" w:rsidR="00727407" w:rsidRDefault="00727407">
      <w:r>
        <w:separator/>
      </w:r>
    </w:p>
  </w:endnote>
  <w:endnote w:type="continuationSeparator" w:id="0">
    <w:p w14:paraId="2017424E" w14:textId="77777777" w:rsidR="00727407" w:rsidRDefault="0072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059E6" w14:textId="77777777" w:rsidR="00727407" w:rsidRDefault="00727407">
      <w:r>
        <w:separator/>
      </w:r>
    </w:p>
  </w:footnote>
  <w:footnote w:type="continuationSeparator" w:id="0">
    <w:p w14:paraId="2438B59F" w14:textId="77777777" w:rsidR="00727407" w:rsidRDefault="00727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302656757">
    <w:abstractNumId w:val="0"/>
  </w:num>
  <w:num w:numId="2" w16cid:durableId="16416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6A2D"/>
    <w:rsid w:val="00023010"/>
    <w:rsid w:val="00043C6B"/>
    <w:rsid w:val="00053F41"/>
    <w:rsid w:val="00060AAE"/>
    <w:rsid w:val="00070541"/>
    <w:rsid w:val="00082E1D"/>
    <w:rsid w:val="000909EA"/>
    <w:rsid w:val="000A1A8E"/>
    <w:rsid w:val="000D67CF"/>
    <w:rsid w:val="00125CFC"/>
    <w:rsid w:val="0016273A"/>
    <w:rsid w:val="001B315E"/>
    <w:rsid w:val="001C534C"/>
    <w:rsid w:val="001E0CA1"/>
    <w:rsid w:val="001E208B"/>
    <w:rsid w:val="002322FD"/>
    <w:rsid w:val="0024EEB1"/>
    <w:rsid w:val="00291523"/>
    <w:rsid w:val="002A4E1C"/>
    <w:rsid w:val="002E1827"/>
    <w:rsid w:val="002E28AA"/>
    <w:rsid w:val="003100E3"/>
    <w:rsid w:val="00314D96"/>
    <w:rsid w:val="00347294"/>
    <w:rsid w:val="003670F5"/>
    <w:rsid w:val="003C3809"/>
    <w:rsid w:val="003D0C63"/>
    <w:rsid w:val="003D3B45"/>
    <w:rsid w:val="00447D6C"/>
    <w:rsid w:val="00471398"/>
    <w:rsid w:val="004B2D2E"/>
    <w:rsid w:val="004D7C1D"/>
    <w:rsid w:val="004E359A"/>
    <w:rsid w:val="00526375"/>
    <w:rsid w:val="005360FB"/>
    <w:rsid w:val="005558DF"/>
    <w:rsid w:val="00570E8A"/>
    <w:rsid w:val="00575CDC"/>
    <w:rsid w:val="005A1B9E"/>
    <w:rsid w:val="005C09BB"/>
    <w:rsid w:val="005E48A8"/>
    <w:rsid w:val="00645B00"/>
    <w:rsid w:val="00680C9E"/>
    <w:rsid w:val="006B4825"/>
    <w:rsid w:val="006C0EA7"/>
    <w:rsid w:val="006C7921"/>
    <w:rsid w:val="006E054A"/>
    <w:rsid w:val="00727407"/>
    <w:rsid w:val="007304BE"/>
    <w:rsid w:val="007659C8"/>
    <w:rsid w:val="007669A9"/>
    <w:rsid w:val="00767CF2"/>
    <w:rsid w:val="00782AB1"/>
    <w:rsid w:val="007B651A"/>
    <w:rsid w:val="007D3D61"/>
    <w:rsid w:val="00831E80"/>
    <w:rsid w:val="00853BA1"/>
    <w:rsid w:val="00854419"/>
    <w:rsid w:val="00857A5F"/>
    <w:rsid w:val="00932C27"/>
    <w:rsid w:val="00935493"/>
    <w:rsid w:val="0094087B"/>
    <w:rsid w:val="00944321"/>
    <w:rsid w:val="00972E84"/>
    <w:rsid w:val="00996F47"/>
    <w:rsid w:val="009B1D39"/>
    <w:rsid w:val="009B6EA3"/>
    <w:rsid w:val="009E2A28"/>
    <w:rsid w:val="00A71E00"/>
    <w:rsid w:val="00A93F72"/>
    <w:rsid w:val="00AD2076"/>
    <w:rsid w:val="00AD44F3"/>
    <w:rsid w:val="00AD537A"/>
    <w:rsid w:val="00AE04AD"/>
    <w:rsid w:val="00AE7321"/>
    <w:rsid w:val="00B22E61"/>
    <w:rsid w:val="00B37924"/>
    <w:rsid w:val="00B52D62"/>
    <w:rsid w:val="00B92D4F"/>
    <w:rsid w:val="00B96FDE"/>
    <w:rsid w:val="00BB729E"/>
    <w:rsid w:val="00BB7913"/>
    <w:rsid w:val="00C35A49"/>
    <w:rsid w:val="00C41C4B"/>
    <w:rsid w:val="00C4540B"/>
    <w:rsid w:val="00C50A7D"/>
    <w:rsid w:val="00C91235"/>
    <w:rsid w:val="00CA1BBB"/>
    <w:rsid w:val="00CC3D1C"/>
    <w:rsid w:val="00CC767D"/>
    <w:rsid w:val="00CE2AE6"/>
    <w:rsid w:val="00D13BC2"/>
    <w:rsid w:val="00D56FAA"/>
    <w:rsid w:val="00D678BA"/>
    <w:rsid w:val="00D8461D"/>
    <w:rsid w:val="00DC7789"/>
    <w:rsid w:val="00E13D4F"/>
    <w:rsid w:val="00E94DA7"/>
    <w:rsid w:val="00EB3783"/>
    <w:rsid w:val="00ED50B9"/>
    <w:rsid w:val="00ED596C"/>
    <w:rsid w:val="00EF315A"/>
    <w:rsid w:val="00F11625"/>
    <w:rsid w:val="00F244A8"/>
    <w:rsid w:val="00F40DAC"/>
    <w:rsid w:val="00F831C8"/>
    <w:rsid w:val="00FB7DC5"/>
    <w:rsid w:val="00FC19CD"/>
    <w:rsid w:val="00FC5DD7"/>
    <w:rsid w:val="00FD68C3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56</TotalTime>
  <Pages>1</Pages>
  <Words>281</Words>
  <Characters>1659</Characters>
  <Application>Microsoft Office Word</Application>
  <DocSecurity>0</DocSecurity>
  <Lines>13</Lines>
  <Paragraphs>3</Paragraphs>
  <ScaleCrop>false</ScaleCrop>
  <Company>Dům dětí a mládeže Praha 6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63</cp:revision>
  <cp:lastPrinted>2018-12-13T15:53:00Z</cp:lastPrinted>
  <dcterms:created xsi:type="dcterms:W3CDTF">2019-02-05T10:41:00Z</dcterms:created>
  <dcterms:modified xsi:type="dcterms:W3CDTF">2026-07-07T12:29:00Z</dcterms:modified>
</cp:coreProperties>
</file>