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08F8B2E2" w14:textId="0B9E6E1A" w:rsidR="00857A5F" w:rsidRPr="00945F02" w:rsidRDefault="00111CB0" w:rsidP="004E359A">
      <w:pPr>
        <w:rPr>
          <w:b/>
          <w:bCs/>
          <w:sz w:val="32"/>
          <w:szCs w:val="32"/>
          <w:u w:val="single"/>
        </w:rPr>
      </w:pPr>
      <w:r w:rsidRPr="00945F02">
        <w:rPr>
          <w:b/>
          <w:bCs/>
          <w:sz w:val="32"/>
          <w:szCs w:val="32"/>
          <w:u w:val="single"/>
        </w:rPr>
        <w:t>Kreativní příměstský tábor pro holky</w:t>
      </w:r>
    </w:p>
    <w:p w14:paraId="47F33C1A" w14:textId="77777777" w:rsidR="00FC19CD" w:rsidRPr="00945F02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63A53F87" w:rsidR="00857A5F" w:rsidRPr="00945F02" w:rsidRDefault="00857A5F" w:rsidP="004E359A">
      <w:pPr>
        <w:rPr>
          <w:b/>
          <w:bCs/>
        </w:rPr>
      </w:pPr>
      <w:r w:rsidRPr="00945F02">
        <w:rPr>
          <w:b/>
          <w:bCs/>
        </w:rPr>
        <w:t xml:space="preserve">Termín:                     </w:t>
      </w:r>
      <w:r w:rsidR="009B1D39" w:rsidRPr="00945F02">
        <w:rPr>
          <w:b/>
          <w:bCs/>
        </w:rPr>
        <w:t>1</w:t>
      </w:r>
      <w:r w:rsidR="00C43BF5">
        <w:rPr>
          <w:b/>
          <w:bCs/>
        </w:rPr>
        <w:t>7</w:t>
      </w:r>
      <w:r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="00310291" w:rsidRPr="00945F02">
        <w:rPr>
          <w:b/>
          <w:bCs/>
        </w:rPr>
        <w:t>8</w:t>
      </w:r>
      <w:r w:rsidR="001B315E" w:rsidRPr="00945F02">
        <w:rPr>
          <w:b/>
          <w:bCs/>
        </w:rPr>
        <w:t>.</w:t>
      </w:r>
      <w:r w:rsidRPr="00945F02">
        <w:rPr>
          <w:b/>
          <w:bCs/>
        </w:rPr>
        <w:t xml:space="preserve"> – </w:t>
      </w:r>
      <w:r w:rsidR="00743361" w:rsidRPr="00945F02">
        <w:rPr>
          <w:b/>
          <w:bCs/>
        </w:rPr>
        <w:t>2</w:t>
      </w:r>
      <w:r w:rsidR="00C43BF5">
        <w:rPr>
          <w:b/>
          <w:bCs/>
        </w:rPr>
        <w:t>1</w:t>
      </w:r>
      <w:r w:rsidR="009B1D39"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="00310291" w:rsidRPr="00945F02">
        <w:rPr>
          <w:b/>
          <w:bCs/>
        </w:rPr>
        <w:t>8</w:t>
      </w:r>
      <w:r w:rsidRPr="00945F02">
        <w:rPr>
          <w:b/>
          <w:bCs/>
        </w:rPr>
        <w:t>.</w:t>
      </w:r>
      <w:r w:rsidR="000910BE">
        <w:rPr>
          <w:b/>
          <w:bCs/>
        </w:rPr>
        <w:t xml:space="preserve"> </w:t>
      </w:r>
      <w:r w:rsidRPr="00945F02">
        <w:rPr>
          <w:b/>
          <w:bCs/>
        </w:rPr>
        <w:t>20</w:t>
      </w:r>
      <w:r w:rsidR="009B1D39" w:rsidRPr="00945F02">
        <w:rPr>
          <w:b/>
          <w:bCs/>
        </w:rPr>
        <w:t>2</w:t>
      </w:r>
      <w:r w:rsidR="00C43BF5">
        <w:rPr>
          <w:b/>
          <w:bCs/>
        </w:rPr>
        <w:t>6</w:t>
      </w:r>
    </w:p>
    <w:p w14:paraId="42237D50" w14:textId="71F4C544" w:rsidR="00857A5F" w:rsidRPr="00945F02" w:rsidRDefault="00857A5F" w:rsidP="004E359A">
      <w:pPr>
        <w:rPr>
          <w:b/>
          <w:bCs/>
        </w:rPr>
      </w:pPr>
      <w:r w:rsidRPr="00945F02">
        <w:rPr>
          <w:b/>
          <w:bCs/>
        </w:rPr>
        <w:t>Čas:                            8 – 1</w:t>
      </w:r>
      <w:r w:rsidR="009B1D39" w:rsidRPr="00945F02">
        <w:rPr>
          <w:b/>
          <w:bCs/>
        </w:rPr>
        <w:t>6</w:t>
      </w:r>
      <w:r w:rsidR="00310291" w:rsidRPr="00945F02">
        <w:rPr>
          <w:b/>
          <w:bCs/>
        </w:rPr>
        <w:t>:30</w:t>
      </w:r>
      <w:r w:rsidRPr="00945F02">
        <w:rPr>
          <w:b/>
          <w:bCs/>
        </w:rPr>
        <w:t xml:space="preserve"> hodin</w:t>
      </w:r>
    </w:p>
    <w:p w14:paraId="05C6621D" w14:textId="7D45D650" w:rsidR="00857A5F" w:rsidRPr="00111CB0" w:rsidRDefault="00857A5F" w:rsidP="00310291">
      <w:pPr>
        <w:rPr>
          <w:b/>
          <w:bCs/>
          <w:u w:val="single"/>
        </w:rPr>
      </w:pPr>
      <w:r w:rsidRPr="00945F02">
        <w:rPr>
          <w:b/>
          <w:bCs/>
        </w:rPr>
        <w:t xml:space="preserve">Místo konání:            </w:t>
      </w:r>
      <w:r w:rsidR="00ED535B" w:rsidRPr="00945F02">
        <w:rPr>
          <w:b/>
          <w:bCs/>
        </w:rPr>
        <w:t>DDM Suchdol, Rohová 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1A1F6D2E" w:rsidR="00857A5F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r w:rsidR="00310291">
        <w:rPr>
          <w:b/>
          <w:bCs/>
        </w:rPr>
        <w:t>DDM</w:t>
      </w:r>
      <w:r w:rsidRPr="003D3B45">
        <w:rPr>
          <w:b/>
          <w:bCs/>
        </w:rPr>
        <w:t xml:space="preserve"> od 8 do 8.</w:t>
      </w:r>
      <w:r w:rsidR="001B78B1">
        <w:rPr>
          <w:b/>
          <w:bCs/>
        </w:rPr>
        <w:t>30</w:t>
      </w:r>
      <w:r w:rsidR="00310291">
        <w:rPr>
          <w:b/>
          <w:bCs/>
        </w:rPr>
        <w:t xml:space="preserve"> </w:t>
      </w:r>
      <w:r w:rsidRPr="003D3B45">
        <w:rPr>
          <w:b/>
          <w:bCs/>
        </w:rPr>
        <w:t>h.</w:t>
      </w:r>
      <w:r w:rsidR="003D3B45" w:rsidRPr="003D3B45">
        <w:rPr>
          <w:b/>
          <w:bCs/>
        </w:rPr>
        <w:t>!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FC41693" w14:textId="5EF64EA6" w:rsidR="00932C27" w:rsidRDefault="00932C27" w:rsidP="00932C27">
      <w:r>
        <w:t>8.00 – 8.</w:t>
      </w:r>
      <w:r w:rsidR="001B78B1">
        <w:t>30</w:t>
      </w:r>
      <w:r>
        <w:t xml:space="preserve"> příchod dětí, volná hra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090462DA" w:rsidR="00932C27" w:rsidRDefault="00932C27" w:rsidP="00932C27">
      <w:r>
        <w:t>10.00 – 10.30 hygiena, svačina</w:t>
      </w:r>
    </w:p>
    <w:p w14:paraId="0181F385" w14:textId="70C5E5A7" w:rsidR="00932C27" w:rsidRDefault="00932C27" w:rsidP="00932C27">
      <w:r>
        <w:t>10.30 – 12.00 řízená činnost dle denního programu</w:t>
      </w:r>
    </w:p>
    <w:p w14:paraId="7167EB43" w14:textId="51F2E941" w:rsidR="00932C27" w:rsidRDefault="00932C27" w:rsidP="00932C27">
      <w:r>
        <w:t>12.00 – 1</w:t>
      </w:r>
      <w:r w:rsidR="00310291">
        <w:t>3</w:t>
      </w:r>
      <w:r>
        <w:t>.</w:t>
      </w:r>
      <w:r w:rsidR="00310291">
        <w:t>0</w:t>
      </w:r>
      <w:r>
        <w:t>0 hygiena, oběd</w:t>
      </w:r>
    </w:p>
    <w:p w14:paraId="3AB96127" w14:textId="79899787" w:rsidR="00932C27" w:rsidRDefault="00932C27" w:rsidP="00932C27">
      <w:r>
        <w:t>1</w:t>
      </w:r>
      <w:r w:rsidR="00310291">
        <w:t>3</w:t>
      </w:r>
      <w:r>
        <w:t>.</w:t>
      </w:r>
      <w:r w:rsidR="00310291">
        <w:t>0</w:t>
      </w:r>
      <w:r>
        <w:t>0 – 13.30 polední klid</w:t>
      </w:r>
      <w:r w:rsidR="00310291">
        <w:t>, relaxační činnosti</w:t>
      </w:r>
    </w:p>
    <w:p w14:paraId="74D0E543" w14:textId="7EE73DDD" w:rsidR="00932C27" w:rsidRDefault="00932C27" w:rsidP="00932C27">
      <w:r>
        <w:t>13.30 – 14.</w:t>
      </w:r>
      <w:r w:rsidR="00310291">
        <w:t>3</w:t>
      </w:r>
      <w:r>
        <w:t xml:space="preserve">0 řízená činnost </w:t>
      </w:r>
      <w:r w:rsidR="00310291">
        <w:t>dle denního programu</w:t>
      </w:r>
    </w:p>
    <w:p w14:paraId="0CF84237" w14:textId="4E383E49" w:rsidR="00932C27" w:rsidRDefault="00932C27" w:rsidP="00932C27">
      <w:r>
        <w:t>14.</w:t>
      </w:r>
      <w:r w:rsidR="00310291">
        <w:t>3</w:t>
      </w:r>
      <w:r>
        <w:t>0 – 1</w:t>
      </w:r>
      <w:r w:rsidR="00310291">
        <w:t>5</w:t>
      </w:r>
      <w:r>
        <w:t>.</w:t>
      </w:r>
      <w:r w:rsidR="00310291">
        <w:t>0</w:t>
      </w:r>
      <w:r>
        <w:t>0 hygiena, svačina</w:t>
      </w:r>
    </w:p>
    <w:p w14:paraId="2B10E9A9" w14:textId="65262F5E" w:rsidR="00932C27" w:rsidRDefault="00932C27" w:rsidP="00932C27">
      <w:r>
        <w:t>1</w:t>
      </w:r>
      <w:r w:rsidR="00310291">
        <w:t>5</w:t>
      </w:r>
      <w:r>
        <w:t>.</w:t>
      </w:r>
      <w:r w:rsidR="00310291">
        <w:t>0</w:t>
      </w:r>
      <w:r>
        <w:t>0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310291">
        <w:t>dokončení činností, pobyt venku</w:t>
      </w:r>
    </w:p>
    <w:p w14:paraId="24B6809B" w14:textId="77777777" w:rsidR="002F52EB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  <w:r w:rsidR="00A762C2">
        <w:t xml:space="preserve"> </w:t>
      </w:r>
    </w:p>
    <w:p w14:paraId="42E0BC48" w14:textId="430B5486" w:rsidR="00932C27" w:rsidRPr="00A762C2" w:rsidRDefault="00A762C2" w:rsidP="00932C27">
      <w:pPr>
        <w:rPr>
          <w:b/>
          <w:bCs/>
        </w:rPr>
      </w:pPr>
      <w:r w:rsidRPr="00A762C2">
        <w:rPr>
          <w:b/>
          <w:bCs/>
        </w:rPr>
        <w:t>(samostatný odchod vyznačte v přihlášce!</w:t>
      </w:r>
      <w:r w:rsidR="00C56E86">
        <w:rPr>
          <w:b/>
          <w:bCs/>
        </w:rPr>
        <w:t>)</w:t>
      </w:r>
    </w:p>
    <w:p w14:paraId="4BE32A57" w14:textId="77777777" w:rsidR="00E94DA7" w:rsidRDefault="00E94DA7" w:rsidP="00932C27"/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35A72C66" w:rsidR="00645B00" w:rsidRDefault="00645B00" w:rsidP="003D3B45">
      <w:r>
        <w:t>Oblečení dovnitř i na ven</w:t>
      </w:r>
      <w:r w:rsidR="00310291">
        <w:t>, oblečení na tvoření, které si děti mohou zašpinit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6E763931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  <w:r w:rsidR="007474BF">
        <w:rPr>
          <w:bCs/>
        </w:rPr>
        <w:t xml:space="preserve"> (obědy jsou zajištěny v</w:t>
      </w:r>
      <w:r w:rsidR="00ED76B4">
        <w:rPr>
          <w:bCs/>
        </w:rPr>
        <w:t> restauraci ,,</w:t>
      </w:r>
      <w:r w:rsidR="00551D7D">
        <w:rPr>
          <w:bCs/>
        </w:rPr>
        <w:t xml:space="preserve">Klub </w:t>
      </w:r>
      <w:r w:rsidR="00ED76B4">
        <w:rPr>
          <w:bCs/>
        </w:rPr>
        <w:t>G“</w:t>
      </w:r>
      <w:r w:rsidR="00B015DB">
        <w:rPr>
          <w:bCs/>
        </w:rPr>
        <w:t xml:space="preserve"> </w:t>
      </w:r>
      <w:r w:rsidR="00551D7D">
        <w:rPr>
          <w:bCs/>
        </w:rPr>
        <w:t xml:space="preserve">– areál </w:t>
      </w:r>
      <w:r w:rsidR="006E2CC0">
        <w:rPr>
          <w:bCs/>
        </w:rPr>
        <w:t>ČZU)</w:t>
      </w:r>
    </w:p>
    <w:p w14:paraId="3FA391ED" w14:textId="61D1BFD4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  <w:r w:rsidR="002F52EB">
        <w:rPr>
          <w:bCs/>
        </w:rPr>
        <w:t>, pláštěnka, pokrývka hlavy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307EF831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0F3CC1">
        <w:rPr>
          <w:b/>
          <w:color w:val="000000" w:themeColor="text1"/>
        </w:rPr>
        <w:t xml:space="preserve">!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41F015CB" w14:textId="01241803" w:rsidR="00A93F72" w:rsidRPr="00A93F72" w:rsidRDefault="00A93F72" w:rsidP="00A93F72">
      <w:r>
        <w:rPr>
          <w:b/>
          <w:bCs/>
        </w:rPr>
        <w:t xml:space="preserve">                                                                      </w:t>
      </w:r>
      <w:r w:rsidR="00013764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B994" w14:textId="77777777" w:rsidR="003D32E1" w:rsidRDefault="003D32E1">
      <w:r>
        <w:separator/>
      </w:r>
    </w:p>
  </w:endnote>
  <w:endnote w:type="continuationSeparator" w:id="0">
    <w:p w14:paraId="6B7BB4B0" w14:textId="77777777" w:rsidR="003D32E1" w:rsidRDefault="003D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DE8B3" w14:textId="77777777" w:rsidR="003D32E1" w:rsidRDefault="003D32E1">
      <w:r>
        <w:separator/>
      </w:r>
    </w:p>
  </w:footnote>
  <w:footnote w:type="continuationSeparator" w:id="0">
    <w:p w14:paraId="587D0B22" w14:textId="77777777" w:rsidR="003D32E1" w:rsidRDefault="003D3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0"/>
  </w:num>
  <w:num w:numId="2" w16cid:durableId="178823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3764"/>
    <w:rsid w:val="00023010"/>
    <w:rsid w:val="00043C6B"/>
    <w:rsid w:val="00060AAE"/>
    <w:rsid w:val="000909EA"/>
    <w:rsid w:val="000910BE"/>
    <w:rsid w:val="000F3CC1"/>
    <w:rsid w:val="00111CB0"/>
    <w:rsid w:val="00125CFC"/>
    <w:rsid w:val="00150F82"/>
    <w:rsid w:val="0016273A"/>
    <w:rsid w:val="001B315E"/>
    <w:rsid w:val="001B78B1"/>
    <w:rsid w:val="001E0CA1"/>
    <w:rsid w:val="001E208B"/>
    <w:rsid w:val="002166AB"/>
    <w:rsid w:val="002322FD"/>
    <w:rsid w:val="0028619E"/>
    <w:rsid w:val="00291523"/>
    <w:rsid w:val="002A4E1C"/>
    <w:rsid w:val="002E28AA"/>
    <w:rsid w:val="002F52EB"/>
    <w:rsid w:val="003100E3"/>
    <w:rsid w:val="00310291"/>
    <w:rsid w:val="00314D96"/>
    <w:rsid w:val="00341C1E"/>
    <w:rsid w:val="003D32E1"/>
    <w:rsid w:val="003D3B45"/>
    <w:rsid w:val="003E12E1"/>
    <w:rsid w:val="004A368A"/>
    <w:rsid w:val="004B2D2E"/>
    <w:rsid w:val="004D7C1D"/>
    <w:rsid w:val="004E359A"/>
    <w:rsid w:val="004F596F"/>
    <w:rsid w:val="00526375"/>
    <w:rsid w:val="00551D7D"/>
    <w:rsid w:val="005B6590"/>
    <w:rsid w:val="005E48A8"/>
    <w:rsid w:val="00645B00"/>
    <w:rsid w:val="006B4825"/>
    <w:rsid w:val="006C0EA7"/>
    <w:rsid w:val="006E054A"/>
    <w:rsid w:val="006E2CC0"/>
    <w:rsid w:val="00704C30"/>
    <w:rsid w:val="007304BE"/>
    <w:rsid w:val="00743361"/>
    <w:rsid w:val="007474BF"/>
    <w:rsid w:val="007659C8"/>
    <w:rsid w:val="007669A9"/>
    <w:rsid w:val="00767CF2"/>
    <w:rsid w:val="00782AB1"/>
    <w:rsid w:val="00831E80"/>
    <w:rsid w:val="00857A5F"/>
    <w:rsid w:val="00876A8C"/>
    <w:rsid w:val="00932C27"/>
    <w:rsid w:val="00944321"/>
    <w:rsid w:val="00945F02"/>
    <w:rsid w:val="00996F47"/>
    <w:rsid w:val="009B1D39"/>
    <w:rsid w:val="009B6EA3"/>
    <w:rsid w:val="009E2A28"/>
    <w:rsid w:val="00A71E00"/>
    <w:rsid w:val="00A762C2"/>
    <w:rsid w:val="00A93F72"/>
    <w:rsid w:val="00AD2076"/>
    <w:rsid w:val="00AD44F3"/>
    <w:rsid w:val="00AE04AD"/>
    <w:rsid w:val="00B015DB"/>
    <w:rsid w:val="00B37924"/>
    <w:rsid w:val="00B52D62"/>
    <w:rsid w:val="00B92D4F"/>
    <w:rsid w:val="00BB729E"/>
    <w:rsid w:val="00BB7367"/>
    <w:rsid w:val="00BB7913"/>
    <w:rsid w:val="00BF284A"/>
    <w:rsid w:val="00C200E7"/>
    <w:rsid w:val="00C20157"/>
    <w:rsid w:val="00C35A49"/>
    <w:rsid w:val="00C43BF5"/>
    <w:rsid w:val="00C50A7D"/>
    <w:rsid w:val="00C56E86"/>
    <w:rsid w:val="00C91235"/>
    <w:rsid w:val="00CA1BBB"/>
    <w:rsid w:val="00CC3D1C"/>
    <w:rsid w:val="00D56FAA"/>
    <w:rsid w:val="00D7698B"/>
    <w:rsid w:val="00D8461D"/>
    <w:rsid w:val="00E13D4F"/>
    <w:rsid w:val="00E6670A"/>
    <w:rsid w:val="00E94DA7"/>
    <w:rsid w:val="00EB3783"/>
    <w:rsid w:val="00ED50B9"/>
    <w:rsid w:val="00ED535B"/>
    <w:rsid w:val="00ED76B4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210</TotalTime>
  <Pages>1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2007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49</cp:revision>
  <cp:lastPrinted>2018-12-13T15:53:00Z</cp:lastPrinted>
  <dcterms:created xsi:type="dcterms:W3CDTF">2019-02-05T10:41:00Z</dcterms:created>
  <dcterms:modified xsi:type="dcterms:W3CDTF">2026-08-10T12:07:00Z</dcterms:modified>
</cp:coreProperties>
</file>