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57041FD1" w14:textId="45C70018" w:rsidR="003D0C63" w:rsidRDefault="00801318" w:rsidP="004E359A">
      <w:pPr>
        <w:rPr>
          <w:b/>
          <w:bCs/>
          <w:sz w:val="32"/>
          <w:szCs w:val="32"/>
          <w:u w:val="single"/>
        </w:rPr>
      </w:pPr>
      <w:r w:rsidRPr="00801318">
        <w:rPr>
          <w:b/>
          <w:bCs/>
          <w:sz w:val="32"/>
          <w:szCs w:val="32"/>
          <w:u w:val="single"/>
        </w:rPr>
        <w:t xml:space="preserve">Malí </w:t>
      </w:r>
      <w:proofErr w:type="gramStart"/>
      <w:r w:rsidRPr="00801318">
        <w:rPr>
          <w:b/>
          <w:bCs/>
          <w:sz w:val="32"/>
          <w:szCs w:val="32"/>
          <w:u w:val="single"/>
        </w:rPr>
        <w:t>detektivové - logopedický</w:t>
      </w:r>
      <w:proofErr w:type="gramEnd"/>
      <w:r w:rsidRPr="00801318">
        <w:rPr>
          <w:b/>
          <w:bCs/>
          <w:sz w:val="32"/>
          <w:szCs w:val="32"/>
          <w:u w:val="single"/>
        </w:rPr>
        <w:t xml:space="preserve"> </w:t>
      </w:r>
      <w:r w:rsidR="003D0C63" w:rsidRPr="003D0C63">
        <w:rPr>
          <w:b/>
          <w:bCs/>
          <w:sz w:val="32"/>
          <w:szCs w:val="32"/>
          <w:u w:val="single"/>
        </w:rPr>
        <w:t>příměstský tábor</w:t>
      </w:r>
    </w:p>
    <w:p w14:paraId="59558D88" w14:textId="518492A1" w:rsidR="00857A5F" w:rsidRDefault="00857A5F" w:rsidP="004E359A">
      <w:pPr>
        <w:rPr>
          <w:b/>
          <w:bCs/>
        </w:rPr>
      </w:pPr>
      <w:proofErr w:type="gramStart"/>
      <w:r w:rsidRPr="4CA22124">
        <w:rPr>
          <w:b/>
          <w:bCs/>
        </w:rPr>
        <w:t xml:space="preserve">Termín:   </w:t>
      </w:r>
      <w:proofErr w:type="gramEnd"/>
      <w:r w:rsidRPr="4CA22124">
        <w:rPr>
          <w:b/>
          <w:bCs/>
        </w:rPr>
        <w:t xml:space="preserve">                  </w:t>
      </w:r>
      <w:r w:rsidR="009B1D39" w:rsidRPr="4CA22124">
        <w:rPr>
          <w:b/>
          <w:bCs/>
        </w:rPr>
        <w:t>1</w:t>
      </w:r>
      <w:r w:rsidR="00D93AAC">
        <w:rPr>
          <w:b/>
          <w:bCs/>
        </w:rPr>
        <w:t>7</w:t>
      </w:r>
      <w:r w:rsidRPr="4CA22124">
        <w:rPr>
          <w:b/>
          <w:bCs/>
        </w:rPr>
        <w:t>.</w:t>
      </w:r>
      <w:r w:rsidR="00D93AAC">
        <w:rPr>
          <w:b/>
          <w:bCs/>
        </w:rPr>
        <w:t>8</w:t>
      </w:r>
      <w:r w:rsidR="001B315E" w:rsidRPr="4CA22124">
        <w:rPr>
          <w:b/>
          <w:bCs/>
        </w:rPr>
        <w:t>.</w:t>
      </w:r>
      <w:r w:rsidRPr="4CA22124">
        <w:rPr>
          <w:b/>
          <w:bCs/>
        </w:rPr>
        <w:t xml:space="preserve"> – </w:t>
      </w:r>
      <w:r w:rsidR="00D93AAC">
        <w:rPr>
          <w:b/>
          <w:bCs/>
        </w:rPr>
        <w:t>21</w:t>
      </w:r>
      <w:r w:rsidR="009B1D39" w:rsidRPr="4CA22124">
        <w:rPr>
          <w:b/>
          <w:bCs/>
        </w:rPr>
        <w:t>.</w:t>
      </w:r>
      <w:r w:rsidR="00D93AAC">
        <w:rPr>
          <w:b/>
          <w:bCs/>
        </w:rPr>
        <w:t>8</w:t>
      </w:r>
      <w:r w:rsidRPr="4CA22124">
        <w:rPr>
          <w:b/>
          <w:bCs/>
        </w:rPr>
        <w:t>.20</w:t>
      </w:r>
      <w:r w:rsidR="009B1D39" w:rsidRPr="4CA22124">
        <w:rPr>
          <w:b/>
          <w:bCs/>
        </w:rPr>
        <w:t>2</w:t>
      </w:r>
      <w:r w:rsidR="000A1A8E">
        <w:rPr>
          <w:b/>
          <w:bCs/>
        </w:rPr>
        <w:t>6</w:t>
      </w:r>
    </w:p>
    <w:p w14:paraId="42237D50" w14:textId="74C8995C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</w:t>
      </w:r>
      <w:proofErr w:type="gramStart"/>
      <w:r>
        <w:rPr>
          <w:b/>
          <w:bCs/>
        </w:rPr>
        <w:t>8 – 1</w:t>
      </w:r>
      <w:r w:rsidR="009B1D39">
        <w:rPr>
          <w:b/>
          <w:bCs/>
        </w:rPr>
        <w:t>6</w:t>
      </w:r>
      <w:proofErr w:type="gramEnd"/>
      <w:r>
        <w:rPr>
          <w:b/>
          <w:bCs/>
        </w:rPr>
        <w:t xml:space="preserve"> hodin</w:t>
      </w:r>
    </w:p>
    <w:p w14:paraId="05C6621D" w14:textId="57587675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Místo </w:t>
      </w:r>
      <w:proofErr w:type="gramStart"/>
      <w:r w:rsidRPr="4CA22124">
        <w:rPr>
          <w:b/>
          <w:bCs/>
        </w:rPr>
        <w:t xml:space="preserve">konání:   </w:t>
      </w:r>
      <w:proofErr w:type="gramEnd"/>
      <w:r w:rsidRPr="4CA22124">
        <w:rPr>
          <w:b/>
          <w:bCs/>
        </w:rPr>
        <w:t xml:space="preserve">        </w:t>
      </w:r>
      <w:r w:rsidR="00016A2D">
        <w:rPr>
          <w:b/>
          <w:bCs/>
        </w:rPr>
        <w:t xml:space="preserve">DDM Suchdol, Rohová </w:t>
      </w:r>
      <w:r w:rsidR="007D3D61">
        <w:rPr>
          <w:b/>
          <w:bCs/>
        </w:rPr>
        <w:t>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351B3A74" w:rsidR="00857A5F" w:rsidRPr="003D3B45" w:rsidRDefault="00857A5F" w:rsidP="004E359A">
      <w:pPr>
        <w:rPr>
          <w:b/>
          <w:bCs/>
        </w:rPr>
      </w:pPr>
      <w:r w:rsidRPr="4CA22124">
        <w:rPr>
          <w:b/>
          <w:bCs/>
        </w:rPr>
        <w:t>Každý den se budeme scházet v</w:t>
      </w:r>
      <w:r w:rsidR="007D3D61">
        <w:rPr>
          <w:b/>
          <w:bCs/>
        </w:rPr>
        <w:t> DDM od 8 do 8:30 hodin!!!</w:t>
      </w:r>
      <w:r w:rsidR="000D67CF">
        <w:rPr>
          <w:b/>
          <w:bCs/>
        </w:rPr>
        <w:t xml:space="preserve"> Pokud nebude lektor</w:t>
      </w:r>
      <w:r w:rsidR="00FD68C3">
        <w:rPr>
          <w:b/>
          <w:bCs/>
        </w:rPr>
        <w:t xml:space="preserve">ka </w:t>
      </w:r>
      <w:r w:rsidR="000D67CF">
        <w:rPr>
          <w:b/>
          <w:bCs/>
        </w:rPr>
        <w:t>v</w:t>
      </w:r>
      <w:r w:rsidR="00972E84">
        <w:rPr>
          <w:b/>
          <w:bCs/>
        </w:rPr>
        <w:t> </w:t>
      </w:r>
      <w:r w:rsidR="000D67CF">
        <w:rPr>
          <w:b/>
          <w:bCs/>
        </w:rPr>
        <w:t>šatně</w:t>
      </w:r>
      <w:r w:rsidR="00972E84">
        <w:rPr>
          <w:b/>
          <w:bCs/>
        </w:rPr>
        <w:t xml:space="preserve">, zvoňte </w:t>
      </w:r>
      <w:proofErr w:type="gramStart"/>
      <w:r w:rsidR="00972E84">
        <w:rPr>
          <w:b/>
          <w:bCs/>
        </w:rPr>
        <w:t>na ,,Cvrčci</w:t>
      </w:r>
      <w:proofErr w:type="gramEnd"/>
      <w:r w:rsidR="00972E84">
        <w:rPr>
          <w:b/>
          <w:bCs/>
        </w:rPr>
        <w:t>“</w:t>
      </w:r>
    </w:p>
    <w:p w14:paraId="5BB47702" w14:textId="77777777" w:rsidR="003D3B45" w:rsidRDefault="003D3B45" w:rsidP="004E359A"/>
    <w:p w14:paraId="35466517" w14:textId="2D01D685" w:rsidR="003D3B45" w:rsidRDefault="003D3B45" w:rsidP="004E359A">
      <w:r w:rsidRPr="4CA22124">
        <w:rPr>
          <w:b/>
          <w:bCs/>
          <w:u w:val="single"/>
        </w:rPr>
        <w:t>Denní režim</w:t>
      </w:r>
      <w:r>
        <w:t xml:space="preserve"> bude následující:</w:t>
      </w:r>
    </w:p>
    <w:p w14:paraId="20119BCA" w14:textId="6C96F051" w:rsidR="00082E1D" w:rsidRDefault="0094087B" w:rsidP="00082E1D">
      <w:r>
        <w:rPr>
          <w:color w:val="000000" w:themeColor="text1"/>
        </w:rPr>
        <w:t xml:space="preserve"> </w:t>
      </w:r>
      <w:r w:rsidR="00082E1D">
        <w:t>8.00 – 8.30 příchod dětí, volná hra</w:t>
      </w:r>
    </w:p>
    <w:p w14:paraId="5E925F4F" w14:textId="65F4D9F6" w:rsidR="00082E1D" w:rsidRDefault="0094087B" w:rsidP="00082E1D">
      <w:r>
        <w:t xml:space="preserve"> </w:t>
      </w:r>
      <w:r w:rsidR="00082E1D">
        <w:t>8.30 – 9.00 přivítání, seznámení se s denním programem</w:t>
      </w:r>
    </w:p>
    <w:p w14:paraId="305F4C1E" w14:textId="6E81AC5F" w:rsidR="00082E1D" w:rsidRDefault="0094087B" w:rsidP="00082E1D">
      <w:r>
        <w:t xml:space="preserve"> </w:t>
      </w:r>
      <w:r w:rsidR="00082E1D">
        <w:t>9.00 – 10.00 řízená činnost dle denního programu</w:t>
      </w:r>
    </w:p>
    <w:p w14:paraId="52F7DC63" w14:textId="77777777" w:rsidR="00082E1D" w:rsidRDefault="00082E1D" w:rsidP="00082E1D">
      <w:r>
        <w:t>10.00 – 10.30 hygiena, svačina</w:t>
      </w:r>
    </w:p>
    <w:p w14:paraId="09CE925E" w14:textId="77777777" w:rsidR="00082E1D" w:rsidRDefault="00082E1D" w:rsidP="00082E1D">
      <w:r>
        <w:t>10.30 – 12.00 řízená činnost dle denního programu</w:t>
      </w:r>
    </w:p>
    <w:p w14:paraId="54D1CFCD" w14:textId="291AD6E0" w:rsidR="00082E1D" w:rsidRDefault="00082E1D" w:rsidP="00082E1D">
      <w:r>
        <w:t>12.00 – 13.00 oběd</w:t>
      </w:r>
      <w:r w:rsidR="003670F5">
        <w:t xml:space="preserve"> (zajištěn v </w:t>
      </w:r>
      <w:proofErr w:type="gramStart"/>
      <w:r w:rsidR="003670F5">
        <w:t xml:space="preserve">restauraci </w:t>
      </w:r>
      <w:r w:rsidR="00053F41">
        <w:t>,,G</w:t>
      </w:r>
      <w:proofErr w:type="gramEnd"/>
      <w:r w:rsidR="00053F41">
        <w:t xml:space="preserve">“ </w:t>
      </w:r>
      <w:r w:rsidR="003670F5">
        <w:t>v areálu ČZU)</w:t>
      </w:r>
    </w:p>
    <w:p w14:paraId="101DD965" w14:textId="77777777" w:rsidR="00082E1D" w:rsidRDefault="00082E1D" w:rsidP="00082E1D">
      <w:r>
        <w:t>13.00 – 13.30 polední klid</w:t>
      </w:r>
    </w:p>
    <w:p w14:paraId="6429BD13" w14:textId="77777777" w:rsidR="00082E1D" w:rsidRDefault="00082E1D" w:rsidP="00082E1D">
      <w:r>
        <w:t>13.30 – 14.00 řízená činnost ve třídě</w:t>
      </w:r>
    </w:p>
    <w:p w14:paraId="30476363" w14:textId="77777777" w:rsidR="00082E1D" w:rsidRDefault="00082E1D" w:rsidP="00082E1D">
      <w:r>
        <w:t>14.00 – 14.30 hygiena, svačina</w:t>
      </w:r>
    </w:p>
    <w:p w14:paraId="3DBC8C81" w14:textId="77777777" w:rsidR="00082E1D" w:rsidRDefault="00082E1D" w:rsidP="00082E1D">
      <w:r>
        <w:t>14.30 – 15.30 pobyt venku</w:t>
      </w:r>
    </w:p>
    <w:p w14:paraId="7489C843" w14:textId="4E9836DC" w:rsidR="005558DF" w:rsidRDefault="00082E1D" w:rsidP="00082E1D">
      <w:r>
        <w:t>15.30 – 16.00 vyhodnocení dne, rozloučení, odchod domů</w:t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66D070F5" w:rsidR="00645B00" w:rsidRDefault="00296EB7" w:rsidP="003D3B45">
      <w:r>
        <w:t>Pohodlné o</w:t>
      </w:r>
      <w:r w:rsidR="00645B00">
        <w:t>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21E1CF9D" w:rsidR="003D3B45" w:rsidRDefault="00645B00" w:rsidP="003D3B45">
      <w:r>
        <w:t>Svačina na dopoledne i odpoledne</w:t>
      </w:r>
      <w:r w:rsidR="00FB7DC5">
        <w:t xml:space="preserve"> 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2BBAEBCA" w14:textId="6EB40E29" w:rsidR="00ED596C" w:rsidRDefault="00F40DAC" w:rsidP="4CA221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Originál p</w:t>
      </w:r>
      <w:r w:rsidR="00314D96" w:rsidRPr="4CA22124">
        <w:rPr>
          <w:b/>
          <w:bCs/>
          <w:color w:val="000000" w:themeColor="text1"/>
        </w:rPr>
        <w:t>odepsanou přihlášku přineste do DDM v den nástupu na tábor</w:t>
      </w:r>
      <w:r w:rsidR="00347294">
        <w:rPr>
          <w:b/>
          <w:bCs/>
          <w:color w:val="000000" w:themeColor="text1"/>
        </w:rPr>
        <w:t>.</w:t>
      </w:r>
    </w:p>
    <w:p w14:paraId="0E4D0A90" w14:textId="729148E2" w:rsidR="00AE7321" w:rsidRDefault="00ED596C" w:rsidP="4CA221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</w:t>
      </w:r>
      <w:r w:rsidR="00D678BA">
        <w:rPr>
          <w:b/>
          <w:bCs/>
          <w:color w:val="000000" w:themeColor="text1"/>
        </w:rPr>
        <w:t> </w:t>
      </w:r>
      <w:r>
        <w:rPr>
          <w:b/>
          <w:bCs/>
          <w:color w:val="000000" w:themeColor="text1"/>
        </w:rPr>
        <w:t>přihlášce</w:t>
      </w:r>
      <w:r w:rsidR="00D678BA">
        <w:rPr>
          <w:b/>
          <w:bCs/>
          <w:color w:val="000000" w:themeColor="text1"/>
        </w:rPr>
        <w:t xml:space="preserve"> </w:t>
      </w:r>
      <w:r w:rsidR="00854419">
        <w:rPr>
          <w:b/>
          <w:bCs/>
          <w:color w:val="000000" w:themeColor="text1"/>
        </w:rPr>
        <w:t>vyplňte ZDRAVOTNÍ STAV – veškeré alergie</w:t>
      </w:r>
      <w:r w:rsidR="00AE7321">
        <w:rPr>
          <w:b/>
          <w:bCs/>
          <w:color w:val="000000" w:themeColor="text1"/>
        </w:rPr>
        <w:t>, omezení či specifické potřeby!!!</w:t>
      </w:r>
    </w:p>
    <w:p w14:paraId="2A20D57B" w14:textId="1FD109F3" w:rsidR="00B96FDE" w:rsidRDefault="00B52D62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Dále si</w:t>
      </w:r>
      <w:r w:rsidR="00CE2AE6">
        <w:rPr>
          <w:b/>
          <w:bCs/>
          <w:color w:val="000000" w:themeColor="text1"/>
        </w:rPr>
        <w:t xml:space="preserve"> </w:t>
      </w:r>
      <w:r w:rsidRPr="4CA22124">
        <w:rPr>
          <w:b/>
          <w:bCs/>
          <w:color w:val="000000" w:themeColor="text1"/>
        </w:rPr>
        <w:t>připravte kopii kartičky zdravotní pojišťovny</w:t>
      </w:r>
      <w:r w:rsidR="00B96FDE">
        <w:rPr>
          <w:b/>
          <w:bCs/>
          <w:color w:val="000000" w:themeColor="text1"/>
        </w:rPr>
        <w:t>.</w:t>
      </w:r>
    </w:p>
    <w:p w14:paraId="55E1CF9D" w14:textId="10B5D108" w:rsidR="00314D96" w:rsidRPr="00E94DA7" w:rsidRDefault="009B1D39" w:rsidP="4CA22124">
      <w:pPr>
        <w:rPr>
          <w:b/>
          <w:bCs/>
          <w:color w:val="000000" w:themeColor="text1"/>
        </w:rPr>
      </w:pPr>
      <w:r w:rsidRPr="4CA22124">
        <w:rPr>
          <w:color w:val="000000" w:themeColor="text1"/>
          <w:u w:val="single"/>
        </w:rPr>
        <w:t xml:space="preserve">Bez těchto dokumentů nelze dítě </w:t>
      </w:r>
      <w:r w:rsidR="00767CF2" w:rsidRPr="4CA22124">
        <w:rPr>
          <w:color w:val="000000" w:themeColor="text1"/>
          <w:u w:val="single"/>
        </w:rPr>
        <w:t xml:space="preserve">na tábor </w:t>
      </w:r>
      <w:r w:rsidRPr="4CA22124">
        <w:rPr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50703FE3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</w:t>
      </w:r>
      <w:r w:rsidR="00D21E88">
        <w:rPr>
          <w:bCs/>
          <w:color w:val="000000" w:themeColor="text1"/>
        </w:rPr>
        <w:t> </w:t>
      </w:r>
      <w:r w:rsidR="009B1D39">
        <w:rPr>
          <w:bCs/>
          <w:color w:val="000000" w:themeColor="text1"/>
        </w:rPr>
        <w:t>587</w:t>
      </w:r>
      <w:r>
        <w:rPr>
          <w:bCs/>
          <w:color w:val="000000" w:themeColor="text1"/>
        </w:rPr>
        <w:t>.</w:t>
      </w:r>
    </w:p>
    <w:p w14:paraId="762AFEB7" w14:textId="46C0E494" w:rsidR="00D21E88" w:rsidRDefault="00D21E88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Kontakt na lektorku</w:t>
      </w:r>
      <w:r w:rsidR="000D6E73">
        <w:rPr>
          <w:bCs/>
          <w:color w:val="000000" w:themeColor="text1"/>
        </w:rPr>
        <w:t xml:space="preserve"> </w:t>
      </w:r>
      <w:r w:rsidR="007853C4">
        <w:rPr>
          <w:bCs/>
          <w:color w:val="000000" w:themeColor="text1"/>
        </w:rPr>
        <w:t>–</w:t>
      </w:r>
      <w:r w:rsidR="000D6E73">
        <w:rPr>
          <w:bCs/>
          <w:color w:val="000000" w:themeColor="text1"/>
        </w:rPr>
        <w:t xml:space="preserve"> </w:t>
      </w:r>
      <w:r w:rsidR="007853C4">
        <w:rPr>
          <w:bCs/>
          <w:color w:val="000000" w:themeColor="text1"/>
        </w:rPr>
        <w:t xml:space="preserve">Natálie Kalašová </w:t>
      </w:r>
      <w:r w:rsidR="00667339">
        <w:rPr>
          <w:bCs/>
          <w:color w:val="000000" w:themeColor="text1"/>
        </w:rPr>
        <w:t>–</w:t>
      </w:r>
      <w:r w:rsidR="007853C4">
        <w:rPr>
          <w:bCs/>
          <w:color w:val="000000" w:themeColor="text1"/>
        </w:rPr>
        <w:t xml:space="preserve"> </w:t>
      </w:r>
      <w:r w:rsidR="00667339" w:rsidRPr="00667339">
        <w:rPr>
          <w:bCs/>
          <w:color w:val="000000" w:themeColor="text1"/>
        </w:rPr>
        <w:t>776411607</w:t>
      </w:r>
      <w:r w:rsidR="00667339">
        <w:rPr>
          <w:bCs/>
          <w:color w:val="000000" w:themeColor="text1"/>
        </w:rPr>
        <w:t xml:space="preserve"> (využívejte, prosím, jen v akutních případech a pouze v době tábora</w:t>
      </w:r>
      <w:r w:rsidR="00E8752E">
        <w:rPr>
          <w:bCs/>
          <w:color w:val="000000" w:themeColor="text1"/>
        </w:rPr>
        <w:t>).</w:t>
      </w:r>
    </w:p>
    <w:p w14:paraId="395E759F" w14:textId="77777777" w:rsidR="00E8752E" w:rsidRDefault="00A93F72" w:rsidP="004E359A">
      <w:pPr>
        <w:rPr>
          <w:b/>
          <w:bCs/>
        </w:rPr>
      </w:pPr>
      <w:r>
        <w:rPr>
          <w:b/>
          <w:bCs/>
        </w:rPr>
        <w:t xml:space="preserve">                                                             </w:t>
      </w:r>
    </w:p>
    <w:p w14:paraId="3F36A79B" w14:textId="1D391AC9" w:rsidR="003D3B45" w:rsidRDefault="00E8752E" w:rsidP="004E359A">
      <w:r>
        <w:rPr>
          <w:b/>
          <w:bCs/>
        </w:rPr>
        <w:t xml:space="preserve">                                                                      </w:t>
      </w:r>
      <w:r w:rsidR="00A93F72">
        <w:rPr>
          <w:b/>
          <w:bCs/>
        </w:rPr>
        <w:t xml:space="preserve">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  <w:r w:rsidR="00935493">
        <w:t xml:space="preserve">, </w:t>
      </w:r>
      <w:r w:rsidR="007B651A">
        <w:t>v</w:t>
      </w:r>
      <w:r w:rsidR="00935493">
        <w:t xml:space="preserve">edoucí </w:t>
      </w:r>
      <w:r w:rsidR="007B651A">
        <w:t>Odd. 1</w:t>
      </w:r>
    </w:p>
    <w:p w14:paraId="41F015CB" w14:textId="351B7196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2D43F" w14:textId="77777777" w:rsidR="004963D7" w:rsidRDefault="004963D7">
      <w:r>
        <w:separator/>
      </w:r>
    </w:p>
  </w:endnote>
  <w:endnote w:type="continuationSeparator" w:id="0">
    <w:p w14:paraId="2AE2E912" w14:textId="77777777" w:rsidR="004963D7" w:rsidRDefault="00496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D453D" w14:textId="77777777" w:rsidR="004963D7" w:rsidRDefault="004963D7">
      <w:r>
        <w:separator/>
      </w:r>
    </w:p>
  </w:footnote>
  <w:footnote w:type="continuationSeparator" w:id="0">
    <w:p w14:paraId="01E50D9E" w14:textId="77777777" w:rsidR="004963D7" w:rsidRDefault="00496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302656757">
    <w:abstractNumId w:val="0"/>
  </w:num>
  <w:num w:numId="2" w16cid:durableId="16416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6A2D"/>
    <w:rsid w:val="00023010"/>
    <w:rsid w:val="00043C6B"/>
    <w:rsid w:val="00053F41"/>
    <w:rsid w:val="00060AAE"/>
    <w:rsid w:val="00070541"/>
    <w:rsid w:val="00082E1D"/>
    <w:rsid w:val="000909EA"/>
    <w:rsid w:val="000A1A8E"/>
    <w:rsid w:val="000D3F26"/>
    <w:rsid w:val="000D67CF"/>
    <w:rsid w:val="000D6E73"/>
    <w:rsid w:val="00125CFC"/>
    <w:rsid w:val="0016273A"/>
    <w:rsid w:val="001B315E"/>
    <w:rsid w:val="001C534C"/>
    <w:rsid w:val="001E0CA1"/>
    <w:rsid w:val="001E208B"/>
    <w:rsid w:val="002322FD"/>
    <w:rsid w:val="0024EEB1"/>
    <w:rsid w:val="00291523"/>
    <w:rsid w:val="00296EB7"/>
    <w:rsid w:val="002A4E1C"/>
    <w:rsid w:val="002E1827"/>
    <w:rsid w:val="002E28AA"/>
    <w:rsid w:val="003100E3"/>
    <w:rsid w:val="00314D96"/>
    <w:rsid w:val="00347294"/>
    <w:rsid w:val="003670F5"/>
    <w:rsid w:val="003C3809"/>
    <w:rsid w:val="003D0C63"/>
    <w:rsid w:val="003D3B45"/>
    <w:rsid w:val="00447D6C"/>
    <w:rsid w:val="00471398"/>
    <w:rsid w:val="004963D7"/>
    <w:rsid w:val="004B2D2E"/>
    <w:rsid w:val="004D7C1D"/>
    <w:rsid w:val="004E359A"/>
    <w:rsid w:val="00526375"/>
    <w:rsid w:val="005360FB"/>
    <w:rsid w:val="005558DF"/>
    <w:rsid w:val="00570E8A"/>
    <w:rsid w:val="00575CDC"/>
    <w:rsid w:val="005A1B9E"/>
    <w:rsid w:val="005C09BB"/>
    <w:rsid w:val="005E48A8"/>
    <w:rsid w:val="00645B00"/>
    <w:rsid w:val="00667339"/>
    <w:rsid w:val="00680C9E"/>
    <w:rsid w:val="006B4825"/>
    <w:rsid w:val="006C0EA7"/>
    <w:rsid w:val="006C7921"/>
    <w:rsid w:val="006E054A"/>
    <w:rsid w:val="00727407"/>
    <w:rsid w:val="007304BE"/>
    <w:rsid w:val="007659C8"/>
    <w:rsid w:val="007669A9"/>
    <w:rsid w:val="00767CF2"/>
    <w:rsid w:val="00782AB1"/>
    <w:rsid w:val="007853C4"/>
    <w:rsid w:val="007B651A"/>
    <w:rsid w:val="007D3D61"/>
    <w:rsid w:val="00801318"/>
    <w:rsid w:val="00831E80"/>
    <w:rsid w:val="00853BA1"/>
    <w:rsid w:val="00854419"/>
    <w:rsid w:val="00857A5F"/>
    <w:rsid w:val="00932C27"/>
    <w:rsid w:val="00935493"/>
    <w:rsid w:val="0094087B"/>
    <w:rsid w:val="00944321"/>
    <w:rsid w:val="00972E84"/>
    <w:rsid w:val="00996F47"/>
    <w:rsid w:val="009B1D39"/>
    <w:rsid w:val="009B6EA3"/>
    <w:rsid w:val="009E2A28"/>
    <w:rsid w:val="00A71E00"/>
    <w:rsid w:val="00A93F72"/>
    <w:rsid w:val="00AD2076"/>
    <w:rsid w:val="00AD44F3"/>
    <w:rsid w:val="00AD537A"/>
    <w:rsid w:val="00AE04AD"/>
    <w:rsid w:val="00AE7321"/>
    <w:rsid w:val="00B22E61"/>
    <w:rsid w:val="00B37924"/>
    <w:rsid w:val="00B52D62"/>
    <w:rsid w:val="00B92D4F"/>
    <w:rsid w:val="00B96FDE"/>
    <w:rsid w:val="00BB729E"/>
    <w:rsid w:val="00BB7913"/>
    <w:rsid w:val="00C35A49"/>
    <w:rsid w:val="00C41C4B"/>
    <w:rsid w:val="00C4540B"/>
    <w:rsid w:val="00C50A7D"/>
    <w:rsid w:val="00C91235"/>
    <w:rsid w:val="00CA1BBB"/>
    <w:rsid w:val="00CC3D1C"/>
    <w:rsid w:val="00CC767D"/>
    <w:rsid w:val="00CE2AE6"/>
    <w:rsid w:val="00D13BC2"/>
    <w:rsid w:val="00D21E88"/>
    <w:rsid w:val="00D56FAA"/>
    <w:rsid w:val="00D678BA"/>
    <w:rsid w:val="00D8461D"/>
    <w:rsid w:val="00D93AAC"/>
    <w:rsid w:val="00DC7789"/>
    <w:rsid w:val="00E13D4F"/>
    <w:rsid w:val="00E8752E"/>
    <w:rsid w:val="00E94DA7"/>
    <w:rsid w:val="00EB3783"/>
    <w:rsid w:val="00ED50B9"/>
    <w:rsid w:val="00ED596C"/>
    <w:rsid w:val="00EF315A"/>
    <w:rsid w:val="00F11625"/>
    <w:rsid w:val="00F244A8"/>
    <w:rsid w:val="00F40DAC"/>
    <w:rsid w:val="00F831C8"/>
    <w:rsid w:val="00FB7DC5"/>
    <w:rsid w:val="00FC19CD"/>
    <w:rsid w:val="00FC5DD7"/>
    <w:rsid w:val="00FD68C3"/>
    <w:rsid w:val="18458CE8"/>
    <w:rsid w:val="19E9E247"/>
    <w:rsid w:val="1E25E95B"/>
    <w:rsid w:val="27B3A344"/>
    <w:rsid w:val="2C767108"/>
    <w:rsid w:val="3D77D2C7"/>
    <w:rsid w:val="42F97876"/>
    <w:rsid w:val="4CA22124"/>
    <w:rsid w:val="64B05594"/>
    <w:rsid w:val="68C4EECC"/>
    <w:rsid w:val="6A60BF2D"/>
    <w:rsid w:val="78F3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61</TotalTime>
  <Pages>1</Pages>
  <Words>300</Words>
  <Characters>1772</Characters>
  <Application>Microsoft Office Word</Application>
  <DocSecurity>0</DocSecurity>
  <Lines>14</Lines>
  <Paragraphs>4</Paragraphs>
  <ScaleCrop>false</ScaleCrop>
  <Company>Dům dětí a mládeže Praha 6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71</cp:revision>
  <cp:lastPrinted>2018-12-13T15:53:00Z</cp:lastPrinted>
  <dcterms:created xsi:type="dcterms:W3CDTF">2019-02-05T10:41:00Z</dcterms:created>
  <dcterms:modified xsi:type="dcterms:W3CDTF">2026-08-10T12:20:00Z</dcterms:modified>
</cp:coreProperties>
</file>