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DF84DC" w14:textId="77777777" w:rsidR="00857A5F" w:rsidRDefault="00857A5F" w:rsidP="004E359A"/>
    <w:p w14:paraId="08F8B2E2" w14:textId="206BCBC9" w:rsidR="00857A5F" w:rsidRPr="00945F02" w:rsidRDefault="006E37F0" w:rsidP="004E359A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Hasičský</w:t>
      </w:r>
      <w:r w:rsidR="00111CB0" w:rsidRPr="00945F02">
        <w:rPr>
          <w:b/>
          <w:bCs/>
          <w:sz w:val="32"/>
          <w:szCs w:val="32"/>
          <w:u w:val="single"/>
        </w:rPr>
        <w:t xml:space="preserve"> příměstský tábor </w:t>
      </w:r>
    </w:p>
    <w:p w14:paraId="47F33C1A" w14:textId="77777777" w:rsidR="00FC19CD" w:rsidRPr="00945F02" w:rsidRDefault="00FC19CD" w:rsidP="004E359A">
      <w:pPr>
        <w:rPr>
          <w:b/>
          <w:bCs/>
          <w:sz w:val="32"/>
          <w:szCs w:val="32"/>
          <w:u w:val="single"/>
        </w:rPr>
      </w:pPr>
    </w:p>
    <w:p w14:paraId="59558D88" w14:textId="4F246174" w:rsidR="00857A5F" w:rsidRPr="00945F02" w:rsidRDefault="00857A5F" w:rsidP="004E359A">
      <w:pPr>
        <w:rPr>
          <w:b/>
          <w:bCs/>
        </w:rPr>
      </w:pPr>
      <w:proofErr w:type="gramStart"/>
      <w:r w:rsidRPr="00945F02">
        <w:rPr>
          <w:b/>
          <w:bCs/>
        </w:rPr>
        <w:t xml:space="preserve">Termín:   </w:t>
      </w:r>
      <w:proofErr w:type="gramEnd"/>
      <w:r w:rsidRPr="00945F02">
        <w:rPr>
          <w:b/>
          <w:bCs/>
        </w:rPr>
        <w:t xml:space="preserve">                  </w:t>
      </w:r>
      <w:r w:rsidR="009B1D39" w:rsidRPr="00945F02">
        <w:rPr>
          <w:b/>
          <w:bCs/>
        </w:rPr>
        <w:t>1</w:t>
      </w:r>
      <w:r w:rsidR="000F11D1">
        <w:rPr>
          <w:b/>
          <w:bCs/>
        </w:rPr>
        <w:t>7</w:t>
      </w:r>
      <w:r w:rsidRPr="00945F02">
        <w:rPr>
          <w:b/>
          <w:bCs/>
        </w:rPr>
        <w:t>.</w:t>
      </w:r>
      <w:r w:rsidR="00041174">
        <w:rPr>
          <w:b/>
          <w:bCs/>
        </w:rPr>
        <w:t xml:space="preserve"> </w:t>
      </w:r>
      <w:r w:rsidR="00310291" w:rsidRPr="00945F02">
        <w:rPr>
          <w:b/>
          <w:bCs/>
        </w:rPr>
        <w:t>8</w:t>
      </w:r>
      <w:r w:rsidR="001B315E" w:rsidRPr="00945F02">
        <w:rPr>
          <w:b/>
          <w:bCs/>
        </w:rPr>
        <w:t>.</w:t>
      </w:r>
      <w:r w:rsidRPr="00945F02">
        <w:rPr>
          <w:b/>
          <w:bCs/>
        </w:rPr>
        <w:t xml:space="preserve"> – </w:t>
      </w:r>
      <w:r w:rsidR="00743361" w:rsidRPr="00945F02">
        <w:rPr>
          <w:b/>
          <w:bCs/>
        </w:rPr>
        <w:t>2</w:t>
      </w:r>
      <w:r w:rsidR="000F11D1">
        <w:rPr>
          <w:b/>
          <w:bCs/>
        </w:rPr>
        <w:t>1</w:t>
      </w:r>
      <w:r w:rsidR="00041174">
        <w:rPr>
          <w:b/>
          <w:bCs/>
        </w:rPr>
        <w:t xml:space="preserve">. </w:t>
      </w:r>
      <w:r w:rsidR="00310291" w:rsidRPr="00945F02">
        <w:rPr>
          <w:b/>
          <w:bCs/>
        </w:rPr>
        <w:t>8</w:t>
      </w:r>
      <w:r w:rsidRPr="00945F02">
        <w:rPr>
          <w:b/>
          <w:bCs/>
        </w:rPr>
        <w:t>.</w:t>
      </w:r>
      <w:r w:rsidR="00041174">
        <w:rPr>
          <w:b/>
          <w:bCs/>
        </w:rPr>
        <w:t xml:space="preserve"> </w:t>
      </w:r>
      <w:r w:rsidRPr="00945F02">
        <w:rPr>
          <w:b/>
          <w:bCs/>
        </w:rPr>
        <w:t>20</w:t>
      </w:r>
      <w:r w:rsidR="009B1D39" w:rsidRPr="00945F02">
        <w:rPr>
          <w:b/>
          <w:bCs/>
        </w:rPr>
        <w:t>2</w:t>
      </w:r>
      <w:r w:rsidR="000F11D1">
        <w:rPr>
          <w:b/>
          <w:bCs/>
        </w:rPr>
        <w:t>6</w:t>
      </w:r>
    </w:p>
    <w:p w14:paraId="42237D50" w14:textId="71F4C544" w:rsidR="00857A5F" w:rsidRPr="00945F02" w:rsidRDefault="00857A5F" w:rsidP="004E359A">
      <w:pPr>
        <w:rPr>
          <w:b/>
          <w:bCs/>
        </w:rPr>
      </w:pPr>
      <w:proofErr w:type="gramStart"/>
      <w:r w:rsidRPr="00945F02">
        <w:rPr>
          <w:b/>
          <w:bCs/>
        </w:rPr>
        <w:t xml:space="preserve">Čas:   </w:t>
      </w:r>
      <w:proofErr w:type="gramEnd"/>
      <w:r w:rsidRPr="00945F02">
        <w:rPr>
          <w:b/>
          <w:bCs/>
        </w:rPr>
        <w:t xml:space="preserve">                         8 – 1</w:t>
      </w:r>
      <w:r w:rsidR="009B1D39" w:rsidRPr="00945F02">
        <w:rPr>
          <w:b/>
          <w:bCs/>
        </w:rPr>
        <w:t>6</w:t>
      </w:r>
      <w:r w:rsidR="00310291" w:rsidRPr="00945F02">
        <w:rPr>
          <w:b/>
          <w:bCs/>
        </w:rPr>
        <w:t>:30</w:t>
      </w:r>
      <w:r w:rsidRPr="00945F02">
        <w:rPr>
          <w:b/>
          <w:bCs/>
        </w:rPr>
        <w:t xml:space="preserve"> hodin</w:t>
      </w:r>
    </w:p>
    <w:p w14:paraId="05C6621D" w14:textId="1C8D915D" w:rsidR="00857A5F" w:rsidRPr="00111CB0" w:rsidRDefault="00857A5F" w:rsidP="00310291">
      <w:pPr>
        <w:rPr>
          <w:b/>
          <w:bCs/>
          <w:u w:val="single"/>
        </w:rPr>
      </w:pPr>
      <w:r w:rsidRPr="00945F02">
        <w:rPr>
          <w:b/>
          <w:bCs/>
        </w:rPr>
        <w:t xml:space="preserve">Místo </w:t>
      </w:r>
      <w:proofErr w:type="gramStart"/>
      <w:r w:rsidRPr="00945F02">
        <w:rPr>
          <w:b/>
          <w:bCs/>
        </w:rPr>
        <w:t xml:space="preserve">konání:   </w:t>
      </w:r>
      <w:proofErr w:type="gramEnd"/>
      <w:r w:rsidRPr="00945F02">
        <w:rPr>
          <w:b/>
          <w:bCs/>
        </w:rPr>
        <w:t xml:space="preserve">         </w:t>
      </w:r>
      <w:r w:rsidR="001C6DB8" w:rsidRPr="001C6DB8">
        <w:rPr>
          <w:b/>
        </w:rPr>
        <w:t xml:space="preserve">Hasičská zbrojnice, K mírám 1208, </w:t>
      </w:r>
      <w:proofErr w:type="gramStart"/>
      <w:r w:rsidR="001C6DB8" w:rsidRPr="001C6DB8">
        <w:rPr>
          <w:b/>
        </w:rPr>
        <w:t>Praha - Suchdol</w:t>
      </w:r>
      <w:proofErr w:type="gramEnd"/>
    </w:p>
    <w:p w14:paraId="3817BA94" w14:textId="015D9BB5" w:rsidR="001B78B1" w:rsidRDefault="001B78B1" w:rsidP="004E359A">
      <w:pPr>
        <w:rPr>
          <w:b/>
          <w:bCs/>
        </w:rPr>
      </w:pPr>
    </w:p>
    <w:p w14:paraId="35466517" w14:textId="2D01D685" w:rsidR="003D3B45" w:rsidRDefault="003D3B45" w:rsidP="004E359A">
      <w:r w:rsidRPr="003D3B45">
        <w:rPr>
          <w:b/>
          <w:bCs/>
          <w:u w:val="single"/>
        </w:rPr>
        <w:t>Denní režim</w:t>
      </w:r>
      <w:r>
        <w:t xml:space="preserve"> bude následující:</w:t>
      </w:r>
    </w:p>
    <w:p w14:paraId="28A8CC87" w14:textId="77777777" w:rsidR="00073415" w:rsidRDefault="00073415" w:rsidP="004E359A"/>
    <w:p w14:paraId="2FC41693" w14:textId="3C7D605B" w:rsidR="00932C27" w:rsidRDefault="00932C27" w:rsidP="00932C27">
      <w:r>
        <w:t>8.00 – 8.</w:t>
      </w:r>
      <w:r w:rsidR="001B78B1">
        <w:t>30</w:t>
      </w:r>
      <w:r>
        <w:t xml:space="preserve"> příchod </w:t>
      </w:r>
      <w:proofErr w:type="gramStart"/>
      <w:r>
        <w:t>dětí</w:t>
      </w:r>
      <w:r w:rsidR="0099255A">
        <w:t xml:space="preserve"> - </w:t>
      </w:r>
      <w:r w:rsidR="0099255A" w:rsidRPr="0099255A">
        <w:rPr>
          <w:b/>
          <w:bCs/>
        </w:rPr>
        <w:t>HASIČÁRNA</w:t>
      </w:r>
      <w:proofErr w:type="gramEnd"/>
      <w:r>
        <w:t>, volná hra</w:t>
      </w:r>
      <w:r w:rsidR="0099255A">
        <w:t xml:space="preserve"> </w:t>
      </w:r>
    </w:p>
    <w:p w14:paraId="10A2D1D5" w14:textId="557B6347" w:rsidR="00932C27" w:rsidRDefault="00932C27" w:rsidP="00932C27">
      <w:r>
        <w:t>8.</w:t>
      </w:r>
      <w:r w:rsidR="001B78B1">
        <w:t>30</w:t>
      </w:r>
      <w:r>
        <w:t xml:space="preserve"> – 9.00 </w:t>
      </w:r>
      <w:r w:rsidR="00310291">
        <w:t xml:space="preserve">administrativa, docházka, </w:t>
      </w:r>
      <w:r>
        <w:t>seznámení se s denním programem</w:t>
      </w:r>
      <w:r w:rsidR="001B78B1">
        <w:t>, dotazy</w:t>
      </w:r>
    </w:p>
    <w:p w14:paraId="51589658" w14:textId="027524E4" w:rsidR="00932C27" w:rsidRDefault="00932C27" w:rsidP="00932C27">
      <w:r>
        <w:t xml:space="preserve">9.00 – 10.00 řízená činnost dle denního programu </w:t>
      </w:r>
    </w:p>
    <w:p w14:paraId="4E8C9020" w14:textId="6DCD432C" w:rsidR="00932C27" w:rsidRDefault="00932C27" w:rsidP="00932C27">
      <w:r>
        <w:t xml:space="preserve">10.00 – 10.30 </w:t>
      </w:r>
      <w:r w:rsidR="00812843">
        <w:t xml:space="preserve">hygiena, </w:t>
      </w:r>
      <w:r>
        <w:t>svačina</w:t>
      </w:r>
    </w:p>
    <w:p w14:paraId="0181F385" w14:textId="3FD03789" w:rsidR="00932C27" w:rsidRDefault="00932C27" w:rsidP="00932C27">
      <w:r>
        <w:t>10.30 – 12.</w:t>
      </w:r>
      <w:r w:rsidR="00467F0D">
        <w:t>3</w:t>
      </w:r>
      <w:r>
        <w:t>0 řízená činnost dle denního programu</w:t>
      </w:r>
    </w:p>
    <w:p w14:paraId="3AB96127" w14:textId="423C8716" w:rsidR="00932C27" w:rsidRDefault="00932C27" w:rsidP="00932C27">
      <w:r>
        <w:t>12.</w:t>
      </w:r>
      <w:r w:rsidR="00467F0D">
        <w:t>3</w:t>
      </w:r>
      <w:r>
        <w:t>0 – 1</w:t>
      </w:r>
      <w:r w:rsidR="00EB66C8">
        <w:t>4</w:t>
      </w:r>
      <w:r>
        <w:t>.</w:t>
      </w:r>
      <w:r w:rsidR="00EB66C8">
        <w:t>00</w:t>
      </w:r>
      <w:r>
        <w:t xml:space="preserve"> hygiena,</w:t>
      </w:r>
      <w:r w:rsidR="00EB66C8">
        <w:t xml:space="preserve"> oběd, </w:t>
      </w:r>
      <w:r w:rsidR="0078213C">
        <w:t>polední klid</w:t>
      </w:r>
    </w:p>
    <w:p w14:paraId="74D0E543" w14:textId="08CD7A05" w:rsidR="00932C27" w:rsidRDefault="00932C27" w:rsidP="00932C27">
      <w:r>
        <w:t>1</w:t>
      </w:r>
      <w:r w:rsidR="0078213C">
        <w:t>4</w:t>
      </w:r>
      <w:r>
        <w:t>.</w:t>
      </w:r>
      <w:r w:rsidR="0078213C">
        <w:t>0</w:t>
      </w:r>
      <w:r>
        <w:t>0 – 1</w:t>
      </w:r>
      <w:r w:rsidR="00C41208">
        <w:t>5</w:t>
      </w:r>
      <w:r>
        <w:t>.</w:t>
      </w:r>
      <w:r w:rsidR="0078213C">
        <w:t>0</w:t>
      </w:r>
      <w:r>
        <w:t xml:space="preserve">0 řízená činnost </w:t>
      </w:r>
      <w:r w:rsidR="00310291">
        <w:t>dle denního programu</w:t>
      </w:r>
    </w:p>
    <w:p w14:paraId="0CF84237" w14:textId="069EC0C4" w:rsidR="00932C27" w:rsidRDefault="00932C27" w:rsidP="00932C27">
      <w:r>
        <w:t>1</w:t>
      </w:r>
      <w:r w:rsidR="00C41208">
        <w:t>5</w:t>
      </w:r>
      <w:r>
        <w:t>.</w:t>
      </w:r>
      <w:r w:rsidR="00C41208">
        <w:t>0</w:t>
      </w:r>
      <w:r>
        <w:t>0 – 1</w:t>
      </w:r>
      <w:r w:rsidR="00310291">
        <w:t>5</w:t>
      </w:r>
      <w:r>
        <w:t>.</w:t>
      </w:r>
      <w:r w:rsidR="00C41208">
        <w:t>15</w:t>
      </w:r>
      <w:r>
        <w:t xml:space="preserve"> hygiena, svačina</w:t>
      </w:r>
    </w:p>
    <w:p w14:paraId="2B10E9A9" w14:textId="065AAFBC" w:rsidR="00932C27" w:rsidRDefault="00932C27" w:rsidP="00932C27">
      <w:r>
        <w:t>1</w:t>
      </w:r>
      <w:r w:rsidR="00310291">
        <w:t>5</w:t>
      </w:r>
      <w:r>
        <w:t>.</w:t>
      </w:r>
      <w:r w:rsidR="001D1D6C">
        <w:t>15</w:t>
      </w:r>
      <w:r>
        <w:t xml:space="preserve"> – 1</w:t>
      </w:r>
      <w:r w:rsidR="00310291">
        <w:t>6</w:t>
      </w:r>
      <w:r>
        <w:t>.</w:t>
      </w:r>
      <w:r w:rsidR="00310291">
        <w:t>0</w:t>
      </w:r>
      <w:r>
        <w:t xml:space="preserve">0 </w:t>
      </w:r>
      <w:r w:rsidR="001D1D6C">
        <w:t>řízená činnost dle denního programu</w:t>
      </w:r>
    </w:p>
    <w:p w14:paraId="42E0BC48" w14:textId="7B80F5C8" w:rsidR="00932C27" w:rsidRDefault="00932C27" w:rsidP="00932C27">
      <w:r>
        <w:t>1</w:t>
      </w:r>
      <w:r w:rsidR="00310291">
        <w:t>6</w:t>
      </w:r>
      <w:r>
        <w:t>.</w:t>
      </w:r>
      <w:r w:rsidR="00310291">
        <w:t>00</w:t>
      </w:r>
      <w:r>
        <w:t xml:space="preserve"> – 16.</w:t>
      </w:r>
      <w:r w:rsidR="00310291">
        <w:t>3</w:t>
      </w:r>
      <w:r>
        <w:t>0 vyhodnocení dne, rozloučení, odchod domů</w:t>
      </w:r>
      <w:r w:rsidR="00185593">
        <w:t xml:space="preserve"> z hasičské zbrojnice</w:t>
      </w:r>
    </w:p>
    <w:p w14:paraId="23031C65" w14:textId="77777777" w:rsidR="007C7317" w:rsidRDefault="007C7317" w:rsidP="00932C27"/>
    <w:p w14:paraId="44C309C4" w14:textId="77777777" w:rsidR="007C7317" w:rsidRDefault="007C7317" w:rsidP="00932C27"/>
    <w:p w14:paraId="6E4C2D0E" w14:textId="359E764D" w:rsidR="007C7317" w:rsidRPr="000F26A6" w:rsidRDefault="007C7317" w:rsidP="00932C27">
      <w:pPr>
        <w:rPr>
          <w:b/>
          <w:bCs/>
        </w:rPr>
      </w:pPr>
      <w:r w:rsidRPr="007C7317">
        <w:rPr>
          <w:b/>
          <w:bCs/>
        </w:rPr>
        <w:t xml:space="preserve">V rámci programu příměstského tábora plánujeme </w:t>
      </w:r>
      <w:proofErr w:type="spellStart"/>
      <w:r w:rsidRPr="007C7317">
        <w:rPr>
          <w:b/>
          <w:bCs/>
        </w:rPr>
        <w:t>přespávačku</w:t>
      </w:r>
      <w:proofErr w:type="spellEnd"/>
      <w:r w:rsidRPr="007C7317">
        <w:rPr>
          <w:b/>
          <w:bCs/>
        </w:rPr>
        <w:t xml:space="preserve">. Lektoři vám včas upřesní všechny podrobnosti. </w:t>
      </w:r>
    </w:p>
    <w:p w14:paraId="4BE32A57" w14:textId="77777777" w:rsidR="00E94DA7" w:rsidRDefault="00E94DA7" w:rsidP="00932C27"/>
    <w:p w14:paraId="7B0ED0B7" w14:textId="585C26CC" w:rsidR="00AB6C3C" w:rsidRDefault="006F5057" w:rsidP="00185593">
      <w:pPr>
        <w:tabs>
          <w:tab w:val="left" w:pos="2835"/>
        </w:tabs>
        <w:rPr>
          <w:b/>
        </w:rPr>
      </w:pPr>
      <w:r w:rsidRPr="00390A59">
        <w:rPr>
          <w:b/>
        </w:rPr>
        <w:t xml:space="preserve">Děti budou v průběhu tábora dle </w:t>
      </w:r>
      <w:r w:rsidR="005D2314" w:rsidRPr="00390A59">
        <w:rPr>
          <w:b/>
        </w:rPr>
        <w:t xml:space="preserve">denního </w:t>
      </w:r>
      <w:r w:rsidRPr="00390A59">
        <w:rPr>
          <w:b/>
        </w:rPr>
        <w:t xml:space="preserve">plánu </w:t>
      </w:r>
      <w:r w:rsidR="001520C8" w:rsidRPr="00390A59">
        <w:rPr>
          <w:b/>
        </w:rPr>
        <w:t>absolvovat aktivity a exkurze i mimo Suchdol</w:t>
      </w:r>
      <w:r w:rsidR="004358E3">
        <w:rPr>
          <w:b/>
        </w:rPr>
        <w:t>.</w:t>
      </w:r>
      <w:r w:rsidR="001520C8" w:rsidRPr="00390A59">
        <w:rPr>
          <w:b/>
        </w:rPr>
        <w:t xml:space="preserve"> </w:t>
      </w:r>
      <w:r w:rsidR="004358E3">
        <w:rPr>
          <w:b/>
        </w:rPr>
        <w:t>L</w:t>
      </w:r>
      <w:r w:rsidR="00F31808" w:rsidRPr="00390A59">
        <w:rPr>
          <w:b/>
        </w:rPr>
        <w:t xml:space="preserve">ektoři </w:t>
      </w:r>
      <w:r w:rsidR="00407321">
        <w:rPr>
          <w:b/>
        </w:rPr>
        <w:t xml:space="preserve">budou </w:t>
      </w:r>
      <w:r w:rsidR="00145A90">
        <w:rPr>
          <w:b/>
        </w:rPr>
        <w:t xml:space="preserve">s dětmi </w:t>
      </w:r>
      <w:r w:rsidR="00072482">
        <w:rPr>
          <w:b/>
        </w:rPr>
        <w:t>jezdit</w:t>
      </w:r>
      <w:r w:rsidR="00F31808" w:rsidRPr="00390A59">
        <w:rPr>
          <w:b/>
        </w:rPr>
        <w:t xml:space="preserve"> </w:t>
      </w:r>
      <w:r w:rsidR="00145A90">
        <w:rPr>
          <w:b/>
        </w:rPr>
        <w:t>vozidl</w:t>
      </w:r>
      <w:r w:rsidR="00072482">
        <w:rPr>
          <w:b/>
        </w:rPr>
        <w:t>y</w:t>
      </w:r>
      <w:r w:rsidR="003605FA" w:rsidRPr="00390A59">
        <w:rPr>
          <w:b/>
        </w:rPr>
        <w:t xml:space="preserve"> (tranzit</w:t>
      </w:r>
      <w:r w:rsidR="00145A90">
        <w:rPr>
          <w:b/>
        </w:rPr>
        <w:t>y</w:t>
      </w:r>
      <w:r w:rsidR="003605FA" w:rsidRPr="00390A59">
        <w:rPr>
          <w:b/>
        </w:rPr>
        <w:t>)</w:t>
      </w:r>
      <w:r w:rsidR="009542A8" w:rsidRPr="00390A59">
        <w:rPr>
          <w:b/>
        </w:rPr>
        <w:t xml:space="preserve"> úřadu MČ Praha – Suchdol a MČ Praha – Lysolaje</w:t>
      </w:r>
      <w:r w:rsidR="00215BA5">
        <w:rPr>
          <w:b/>
        </w:rPr>
        <w:t>. Vozidla mají pojištěné sedačky, děti budou mít podsedáky.</w:t>
      </w:r>
    </w:p>
    <w:p w14:paraId="54233283" w14:textId="4296C2C8" w:rsidR="009542A8" w:rsidRPr="00390A59" w:rsidRDefault="00AB6C3C" w:rsidP="00185593">
      <w:pPr>
        <w:tabs>
          <w:tab w:val="left" w:pos="2835"/>
        </w:tabs>
        <w:rPr>
          <w:b/>
        </w:rPr>
      </w:pPr>
      <w:r w:rsidRPr="00DC79FA">
        <w:rPr>
          <w:b/>
          <w:u w:val="single"/>
        </w:rPr>
        <w:t>Podepsáním přihlášky sou</w:t>
      </w:r>
      <w:r w:rsidR="00295FD4" w:rsidRPr="00DC79FA">
        <w:rPr>
          <w:b/>
          <w:u w:val="single"/>
        </w:rPr>
        <w:t>h</w:t>
      </w:r>
      <w:r w:rsidRPr="00DC79FA">
        <w:rPr>
          <w:b/>
          <w:u w:val="single"/>
        </w:rPr>
        <w:t>lasíte</w:t>
      </w:r>
      <w:r w:rsidR="00295FD4" w:rsidRPr="00DC79FA">
        <w:rPr>
          <w:b/>
          <w:u w:val="single"/>
        </w:rPr>
        <w:t xml:space="preserve"> s</w:t>
      </w:r>
      <w:r w:rsidR="00F2717F" w:rsidRPr="00DC79FA">
        <w:rPr>
          <w:b/>
          <w:u w:val="single"/>
        </w:rPr>
        <w:t> touto náp</w:t>
      </w:r>
      <w:r w:rsidR="000D373C" w:rsidRPr="00DC79FA">
        <w:rPr>
          <w:b/>
          <w:u w:val="single"/>
        </w:rPr>
        <w:t>l</w:t>
      </w:r>
      <w:r w:rsidR="00F2717F" w:rsidRPr="00DC79FA">
        <w:rPr>
          <w:b/>
          <w:u w:val="single"/>
        </w:rPr>
        <w:t>ní tábora včetně cestování výše uvedenými vozidly</w:t>
      </w:r>
      <w:r w:rsidR="00F2717F">
        <w:rPr>
          <w:b/>
        </w:rPr>
        <w:t>.</w:t>
      </w:r>
      <w:r w:rsidR="00073415" w:rsidRPr="00390A59">
        <w:rPr>
          <w:b/>
          <w:szCs w:val="20"/>
        </w:rPr>
        <w:t xml:space="preserve">                                                   </w:t>
      </w:r>
      <w:r w:rsidR="009542A8" w:rsidRPr="00390A59">
        <w:rPr>
          <w:b/>
        </w:rPr>
        <w:tab/>
      </w:r>
    </w:p>
    <w:p w14:paraId="42623F3E" w14:textId="5A9DBD2D" w:rsidR="00767CF2" w:rsidRDefault="00082A28" w:rsidP="004E359A">
      <w:r>
        <w:t xml:space="preserve">  </w:t>
      </w:r>
    </w:p>
    <w:p w14:paraId="1E05381C" w14:textId="77777777" w:rsidR="00082A28" w:rsidRDefault="00082A28" w:rsidP="004E359A"/>
    <w:p w14:paraId="2C90EAC5" w14:textId="77777777" w:rsidR="003D3B45" w:rsidRDefault="003D3B45" w:rsidP="003D3B45">
      <w:pPr>
        <w:rPr>
          <w:b/>
          <w:bCs/>
          <w:u w:val="single"/>
        </w:rPr>
      </w:pPr>
      <w:r w:rsidRPr="003D3B45">
        <w:rPr>
          <w:b/>
          <w:bCs/>
          <w:u w:val="single"/>
        </w:rPr>
        <w:t>Co s</w:t>
      </w:r>
      <w:r>
        <w:rPr>
          <w:b/>
          <w:bCs/>
          <w:u w:val="single"/>
        </w:rPr>
        <w:t> </w:t>
      </w:r>
      <w:r w:rsidRPr="003D3B45">
        <w:rPr>
          <w:b/>
          <w:bCs/>
          <w:u w:val="single"/>
        </w:rPr>
        <w:t>sebou</w:t>
      </w:r>
      <w:r>
        <w:rPr>
          <w:b/>
          <w:bCs/>
          <w:u w:val="single"/>
        </w:rPr>
        <w:t>:</w:t>
      </w:r>
    </w:p>
    <w:p w14:paraId="4F8179DD" w14:textId="1A265917" w:rsidR="00645B00" w:rsidRDefault="00645B00" w:rsidP="00C1090D">
      <w:pPr>
        <w:pStyle w:val="Odstavecseseznamem"/>
        <w:numPr>
          <w:ilvl w:val="0"/>
          <w:numId w:val="3"/>
        </w:numPr>
      </w:pPr>
      <w:r>
        <w:t>Oblečení</w:t>
      </w:r>
      <w:r w:rsidR="00AF0BAE">
        <w:t xml:space="preserve"> a obuv, které si děti mohou ušpinit a namočit + </w:t>
      </w:r>
      <w:r w:rsidR="00251F8C" w:rsidRPr="00C1090D">
        <w:rPr>
          <w:b/>
          <w:bCs/>
        </w:rPr>
        <w:t xml:space="preserve">náhradní obuv </w:t>
      </w:r>
      <w:r w:rsidR="00302648" w:rsidRPr="00C1090D">
        <w:rPr>
          <w:b/>
          <w:bCs/>
        </w:rPr>
        <w:t xml:space="preserve">a </w:t>
      </w:r>
      <w:proofErr w:type="gramStart"/>
      <w:r w:rsidR="00AF0BAE" w:rsidRPr="00C1090D">
        <w:rPr>
          <w:b/>
          <w:bCs/>
        </w:rPr>
        <w:t>oblečení</w:t>
      </w:r>
      <w:r w:rsidR="004C5114">
        <w:t xml:space="preserve"> !</w:t>
      </w:r>
      <w:proofErr w:type="gramEnd"/>
    </w:p>
    <w:p w14:paraId="352CFAB0" w14:textId="6BEE3A3E" w:rsidR="00645B00" w:rsidRPr="003D3B45" w:rsidRDefault="000312C4" w:rsidP="00C1090D">
      <w:pPr>
        <w:pStyle w:val="Odstavecseseznamem"/>
        <w:numPr>
          <w:ilvl w:val="0"/>
          <w:numId w:val="3"/>
        </w:numPr>
      </w:pPr>
      <w:r>
        <w:t>Podepsaná l</w:t>
      </w:r>
      <w:r w:rsidR="00645B00">
        <w:t>áhev na pití (bude k dispozici voda a šťáva)</w:t>
      </w:r>
    </w:p>
    <w:p w14:paraId="5C36ED52" w14:textId="7B84D470" w:rsidR="00C1090D" w:rsidRPr="00C1090D" w:rsidRDefault="00310291" w:rsidP="00C1090D">
      <w:pPr>
        <w:pStyle w:val="Odstavecseseznamem"/>
        <w:numPr>
          <w:ilvl w:val="0"/>
          <w:numId w:val="3"/>
        </w:numPr>
        <w:rPr>
          <w:bCs/>
        </w:rPr>
      </w:pPr>
      <w:r w:rsidRPr="00C1090D">
        <w:rPr>
          <w:bCs/>
        </w:rPr>
        <w:t>Dopolední a odpolední s</w:t>
      </w:r>
      <w:r w:rsidR="00645B00" w:rsidRPr="00C1090D">
        <w:rPr>
          <w:bCs/>
        </w:rPr>
        <w:t>vačina</w:t>
      </w:r>
      <w:r w:rsidR="004C5114">
        <w:rPr>
          <w:bCs/>
        </w:rPr>
        <w:t xml:space="preserve"> </w:t>
      </w:r>
      <w:r w:rsidR="00C1090D" w:rsidRPr="00C1090D">
        <w:rPr>
          <w:bCs/>
        </w:rPr>
        <w:t xml:space="preserve"> </w:t>
      </w:r>
      <w:r w:rsidR="004C5114">
        <w:rPr>
          <w:bCs/>
        </w:rPr>
        <w:t>(</w:t>
      </w:r>
      <w:r w:rsidR="00C1090D" w:rsidRPr="00C1090D">
        <w:rPr>
          <w:bCs/>
        </w:rPr>
        <w:t>Obědy jsou zajištěny v restauraci ,,Klub G“ - areál ČZU)</w:t>
      </w:r>
    </w:p>
    <w:p w14:paraId="2688CB9D" w14:textId="0B6A43F5" w:rsidR="00A54EB9" w:rsidRPr="00C1090D" w:rsidRDefault="00C1090D" w:rsidP="00C1090D">
      <w:pPr>
        <w:pStyle w:val="Odstavecseseznamem"/>
        <w:numPr>
          <w:ilvl w:val="0"/>
          <w:numId w:val="3"/>
        </w:numPr>
        <w:rPr>
          <w:bCs/>
        </w:rPr>
      </w:pPr>
      <w:r w:rsidRPr="00C1090D">
        <w:rPr>
          <w:bCs/>
        </w:rPr>
        <w:t>Pokrývka hlavy, pláštěnka</w:t>
      </w:r>
    </w:p>
    <w:p w14:paraId="3FA391ED" w14:textId="20A0B1AE" w:rsidR="00645B00" w:rsidRPr="00C1090D" w:rsidRDefault="00645B00" w:rsidP="00C1090D">
      <w:pPr>
        <w:pStyle w:val="Odstavecseseznamem"/>
        <w:numPr>
          <w:ilvl w:val="0"/>
          <w:numId w:val="3"/>
        </w:numPr>
        <w:rPr>
          <w:bCs/>
        </w:rPr>
      </w:pPr>
      <w:r w:rsidRPr="00C1090D">
        <w:rPr>
          <w:bCs/>
        </w:rPr>
        <w:t>Dle uvážení krém na opalování, repelent</w:t>
      </w:r>
    </w:p>
    <w:p w14:paraId="1DBBB31B" w14:textId="77777777" w:rsidR="00111CB0" w:rsidRDefault="00111CB0" w:rsidP="003D3B45">
      <w:pPr>
        <w:rPr>
          <w:bCs/>
          <w:color w:val="000000" w:themeColor="text1"/>
        </w:rPr>
      </w:pPr>
    </w:p>
    <w:p w14:paraId="152C0C55" w14:textId="73083A91" w:rsidR="00314D96" w:rsidRDefault="00314D96" w:rsidP="003D3B45">
      <w:pPr>
        <w:rPr>
          <w:bCs/>
          <w:color w:val="000000" w:themeColor="text1"/>
        </w:rPr>
      </w:pPr>
      <w:r>
        <w:rPr>
          <w:bCs/>
          <w:color w:val="000000" w:themeColor="text1"/>
        </w:rPr>
        <w:t>Pečlivě si, prosím, přečtěte přihlášku a doplňte chybějící údaje (např. rodné číslo, zdravotní pojišťovn</w:t>
      </w:r>
      <w:r w:rsidR="00E94DA7">
        <w:rPr>
          <w:bCs/>
          <w:color w:val="000000" w:themeColor="text1"/>
        </w:rPr>
        <w:t>u</w:t>
      </w:r>
      <w:r>
        <w:rPr>
          <w:bCs/>
          <w:color w:val="000000" w:themeColor="text1"/>
        </w:rPr>
        <w:t>, kontakty…)</w:t>
      </w:r>
      <w:r w:rsidR="00B52D62">
        <w:rPr>
          <w:bCs/>
          <w:color w:val="000000" w:themeColor="text1"/>
        </w:rPr>
        <w:t xml:space="preserve">. </w:t>
      </w:r>
    </w:p>
    <w:p w14:paraId="348545D7" w14:textId="34B03D7C" w:rsidR="002F0FE6" w:rsidRDefault="002F0FE6" w:rsidP="002F0FE6">
      <w:pPr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Originál p</w:t>
      </w:r>
      <w:r w:rsidRPr="4CA22124">
        <w:rPr>
          <w:b/>
          <w:bCs/>
          <w:color w:val="000000" w:themeColor="text1"/>
        </w:rPr>
        <w:t>odepsanou přihlášku přineste do</w:t>
      </w:r>
      <w:r w:rsidR="00560A5B">
        <w:rPr>
          <w:b/>
          <w:bCs/>
          <w:color w:val="000000" w:themeColor="text1"/>
        </w:rPr>
        <w:t xml:space="preserve"> HASIČÁRNY</w:t>
      </w:r>
      <w:r w:rsidRPr="4CA22124">
        <w:rPr>
          <w:b/>
          <w:bCs/>
          <w:color w:val="000000" w:themeColor="text1"/>
        </w:rPr>
        <w:t xml:space="preserve"> v den nástupu na tábor</w:t>
      </w:r>
      <w:r>
        <w:rPr>
          <w:b/>
          <w:bCs/>
          <w:color w:val="000000" w:themeColor="text1"/>
        </w:rPr>
        <w:t>.</w:t>
      </w:r>
    </w:p>
    <w:p w14:paraId="77D509C4" w14:textId="77777777" w:rsidR="002F0FE6" w:rsidRDefault="002F0FE6" w:rsidP="002F0FE6">
      <w:pPr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V přihlášce vyplňte ZDRAVOTNÍ STAV – veškeré alergie, omezení či specifické potřeby!!!</w:t>
      </w:r>
    </w:p>
    <w:p w14:paraId="42E49B0A" w14:textId="77777777" w:rsidR="002F0FE6" w:rsidRDefault="002F0FE6" w:rsidP="002F0FE6">
      <w:pPr>
        <w:rPr>
          <w:b/>
          <w:bCs/>
          <w:color w:val="000000" w:themeColor="text1"/>
        </w:rPr>
      </w:pPr>
      <w:r w:rsidRPr="4CA22124">
        <w:rPr>
          <w:b/>
          <w:bCs/>
          <w:color w:val="000000" w:themeColor="text1"/>
        </w:rPr>
        <w:t>Dále si</w:t>
      </w:r>
      <w:r>
        <w:rPr>
          <w:b/>
          <w:bCs/>
          <w:color w:val="000000" w:themeColor="text1"/>
        </w:rPr>
        <w:t xml:space="preserve"> </w:t>
      </w:r>
      <w:r w:rsidRPr="4CA22124">
        <w:rPr>
          <w:b/>
          <w:bCs/>
          <w:color w:val="000000" w:themeColor="text1"/>
        </w:rPr>
        <w:t>připravte kopii kartičky zdravotní pojišťovny</w:t>
      </w:r>
      <w:r>
        <w:rPr>
          <w:b/>
          <w:bCs/>
          <w:color w:val="000000" w:themeColor="text1"/>
        </w:rPr>
        <w:t>.</w:t>
      </w:r>
    </w:p>
    <w:p w14:paraId="55E1CF9D" w14:textId="76B9F1AD" w:rsidR="00314D96" w:rsidRDefault="009B1D39" w:rsidP="003D3B45">
      <w:pPr>
        <w:rPr>
          <w:bCs/>
          <w:color w:val="000000" w:themeColor="text1"/>
          <w:u w:val="single"/>
        </w:rPr>
      </w:pPr>
      <w:r w:rsidRPr="00E94DA7">
        <w:rPr>
          <w:bCs/>
          <w:color w:val="000000" w:themeColor="text1"/>
          <w:u w:val="single"/>
        </w:rPr>
        <w:t xml:space="preserve">Bez těchto dokumentů nelze dítě </w:t>
      </w:r>
      <w:r w:rsidR="00767CF2" w:rsidRPr="00E94DA7">
        <w:rPr>
          <w:bCs/>
          <w:color w:val="000000" w:themeColor="text1"/>
          <w:u w:val="single"/>
        </w:rPr>
        <w:t xml:space="preserve">na tábor </w:t>
      </w:r>
      <w:r w:rsidRPr="00E94DA7">
        <w:rPr>
          <w:bCs/>
          <w:color w:val="000000" w:themeColor="text1"/>
          <w:u w:val="single"/>
        </w:rPr>
        <w:t>přijmout!</w:t>
      </w:r>
    </w:p>
    <w:p w14:paraId="1FC23454" w14:textId="77777777" w:rsidR="000F5496" w:rsidRDefault="000F5496" w:rsidP="003D3B45">
      <w:pPr>
        <w:rPr>
          <w:bCs/>
          <w:color w:val="000000" w:themeColor="text1"/>
          <w:u w:val="single"/>
        </w:rPr>
      </w:pPr>
    </w:p>
    <w:p w14:paraId="54FF626E" w14:textId="77777777" w:rsidR="000F5496" w:rsidRDefault="000F5496" w:rsidP="003D3B45">
      <w:pPr>
        <w:rPr>
          <w:bCs/>
          <w:color w:val="000000" w:themeColor="text1"/>
          <w:u w:val="single"/>
        </w:rPr>
      </w:pPr>
    </w:p>
    <w:p w14:paraId="35945A0B" w14:textId="77777777" w:rsidR="000F5496" w:rsidRDefault="000F5496" w:rsidP="003D3B45">
      <w:pPr>
        <w:rPr>
          <w:bCs/>
          <w:color w:val="000000" w:themeColor="text1"/>
          <w:u w:val="single"/>
        </w:rPr>
      </w:pPr>
    </w:p>
    <w:p w14:paraId="4FA8E512" w14:textId="77777777" w:rsidR="00E94DA7" w:rsidRPr="00E94DA7" w:rsidRDefault="0016273A" w:rsidP="00E94DA7">
      <w:pPr>
        <w:autoSpaceDE w:val="0"/>
        <w:autoSpaceDN w:val="0"/>
        <w:adjustRightInd w:val="0"/>
        <w:rPr>
          <w:lang w:eastAsia="ja-JP"/>
        </w:rPr>
      </w:pPr>
      <w:r>
        <w:rPr>
          <w:bCs/>
          <w:color w:val="000000" w:themeColor="text1"/>
        </w:rPr>
        <w:t>Během tábora je nutné dodržovat vnitřní</w:t>
      </w:r>
      <w:r w:rsidR="00F11625">
        <w:rPr>
          <w:bCs/>
          <w:color w:val="000000" w:themeColor="text1"/>
        </w:rPr>
        <w:t xml:space="preserve"> a táborový</w:t>
      </w:r>
      <w:r>
        <w:rPr>
          <w:bCs/>
          <w:color w:val="000000" w:themeColor="text1"/>
        </w:rPr>
        <w:t xml:space="preserve"> řád DDM</w:t>
      </w:r>
      <w:r w:rsidR="00E94DA7" w:rsidRPr="00E94DA7">
        <w:rPr>
          <w:bCs/>
          <w:color w:val="000000" w:themeColor="text1"/>
        </w:rPr>
        <w:t xml:space="preserve">. </w:t>
      </w:r>
      <w:r w:rsidR="00E94DA7" w:rsidRPr="00E94DA7">
        <w:rPr>
          <w:lang w:eastAsia="ja-JP"/>
        </w:rPr>
        <w:t>V případě porušení bude dítě</w:t>
      </w:r>
    </w:p>
    <w:p w14:paraId="52E69B1B" w14:textId="2291AEFB" w:rsidR="0016273A" w:rsidRPr="00E94DA7" w:rsidRDefault="00E94DA7" w:rsidP="00E94DA7">
      <w:pPr>
        <w:autoSpaceDE w:val="0"/>
        <w:autoSpaceDN w:val="0"/>
        <w:adjustRightInd w:val="0"/>
        <w:rPr>
          <w:lang w:eastAsia="ja-JP"/>
        </w:rPr>
      </w:pPr>
      <w:r w:rsidRPr="00E94DA7">
        <w:rPr>
          <w:lang w:eastAsia="ja-JP"/>
        </w:rPr>
        <w:t>vyloučeno z příměstského tábora bez nároku na vrácení peněz. Táborový řád bude k nahlédnutí po</w:t>
      </w:r>
      <w:r>
        <w:rPr>
          <w:lang w:eastAsia="ja-JP"/>
        </w:rPr>
        <w:t xml:space="preserve"> </w:t>
      </w:r>
      <w:r w:rsidRPr="00E94DA7">
        <w:rPr>
          <w:lang w:eastAsia="ja-JP"/>
        </w:rPr>
        <w:t>celou dobu konání tábora (nebo na webu DDM) a děti se hned v úvodu s ním seznámí.</w:t>
      </w:r>
    </w:p>
    <w:p w14:paraId="2608AC7A" w14:textId="23E63248" w:rsidR="005B7F5B" w:rsidRDefault="00E068EF" w:rsidP="003D3B45">
      <w:pPr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Telefonní čísla na lektory: </w:t>
      </w:r>
      <w:r w:rsidR="0032100B">
        <w:rPr>
          <w:bCs/>
          <w:color w:val="000000" w:themeColor="text1"/>
        </w:rPr>
        <w:t xml:space="preserve">Zdeněk Hejzlar – </w:t>
      </w:r>
      <w:r w:rsidR="0032100B" w:rsidRPr="00D42E12">
        <w:rPr>
          <w:bCs/>
          <w:color w:val="000000" w:themeColor="text1"/>
        </w:rPr>
        <w:t>737933706</w:t>
      </w:r>
      <w:r w:rsidR="0032100B">
        <w:rPr>
          <w:bCs/>
          <w:color w:val="000000" w:themeColor="text1"/>
        </w:rPr>
        <w:t xml:space="preserve">, </w:t>
      </w:r>
      <w:r w:rsidR="00552EE3">
        <w:rPr>
          <w:bCs/>
          <w:color w:val="000000" w:themeColor="text1"/>
        </w:rPr>
        <w:t>Tomáš Vrobel – 605</w:t>
      </w:r>
      <w:r w:rsidR="00CF6A83">
        <w:rPr>
          <w:bCs/>
          <w:color w:val="000000" w:themeColor="text1"/>
        </w:rPr>
        <w:t> </w:t>
      </w:r>
      <w:r w:rsidR="00552EE3">
        <w:rPr>
          <w:bCs/>
          <w:color w:val="000000" w:themeColor="text1"/>
        </w:rPr>
        <w:t>830</w:t>
      </w:r>
      <w:r w:rsidR="00CF6A83">
        <w:rPr>
          <w:bCs/>
          <w:color w:val="000000" w:themeColor="text1"/>
        </w:rPr>
        <w:t> 215</w:t>
      </w:r>
    </w:p>
    <w:p w14:paraId="5EEB7045" w14:textId="77777777" w:rsidR="00E2112C" w:rsidRDefault="00E2112C" w:rsidP="00E2112C">
      <w:pPr>
        <w:rPr>
          <w:bCs/>
          <w:color w:val="4472C4" w:themeColor="accent1"/>
        </w:rPr>
      </w:pPr>
      <w:r>
        <w:rPr>
          <w:bCs/>
          <w:color w:val="000000" w:themeColor="text1"/>
        </w:rPr>
        <w:t xml:space="preserve">Jakékoliv dotazy Vám ráda zodpovím na </w:t>
      </w:r>
      <w:r w:rsidRPr="00B52D62">
        <w:rPr>
          <w:bCs/>
          <w:color w:val="4472C4" w:themeColor="accent1"/>
          <w:u w:val="single"/>
        </w:rPr>
        <w:t>pavlina.kryslova@ddmsuchdol.cz</w:t>
      </w:r>
      <w:r w:rsidRPr="00314D96">
        <w:rPr>
          <w:bCs/>
          <w:color w:val="4472C4" w:themeColor="accent1"/>
        </w:rPr>
        <w:t xml:space="preserve"> </w:t>
      </w:r>
      <w:r>
        <w:rPr>
          <w:bCs/>
          <w:color w:val="4472C4" w:themeColor="accent1"/>
        </w:rPr>
        <w:t xml:space="preserve"> </w:t>
      </w:r>
    </w:p>
    <w:p w14:paraId="093EF9A3" w14:textId="77777777" w:rsidR="00E2112C" w:rsidRDefault="00E2112C" w:rsidP="00E2112C">
      <w:pPr>
        <w:rPr>
          <w:bCs/>
          <w:color w:val="000000" w:themeColor="text1"/>
        </w:rPr>
      </w:pPr>
      <w:r>
        <w:rPr>
          <w:bCs/>
          <w:color w:val="000000" w:themeColor="text1"/>
        </w:rPr>
        <w:t>nebo tel. 777 400 587.</w:t>
      </w:r>
    </w:p>
    <w:p w14:paraId="3F36A79B" w14:textId="3FFBC3B2" w:rsidR="003D3B45" w:rsidRDefault="005B7F5B" w:rsidP="004E359A">
      <w:r>
        <w:t xml:space="preserve">                                                                                                                </w:t>
      </w:r>
      <w:r w:rsidR="00B52D62">
        <w:t>Pavlína Krýslová</w:t>
      </w:r>
    </w:p>
    <w:p w14:paraId="41F015CB" w14:textId="0E55A2CA" w:rsidR="00A93F72" w:rsidRPr="00A93F72" w:rsidRDefault="00A93F72" w:rsidP="00A93F72"/>
    <w:sectPr w:rsidR="00A93F72" w:rsidRPr="00A93F72" w:rsidSect="00FC5DD7">
      <w:headerReference w:type="default" r:id="rId7"/>
      <w:footerReference w:type="default" r:id="rId8"/>
      <w:pgSz w:w="11906" w:h="16838"/>
      <w:pgMar w:top="2157" w:right="1417" w:bottom="1079" w:left="1417" w:header="426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D79C0C" w14:textId="77777777" w:rsidR="00CC1CF6" w:rsidRDefault="00CC1CF6">
      <w:r>
        <w:separator/>
      </w:r>
    </w:p>
  </w:endnote>
  <w:endnote w:type="continuationSeparator" w:id="0">
    <w:p w14:paraId="0151EB41" w14:textId="77777777" w:rsidR="00CC1CF6" w:rsidRDefault="00CC1C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obo EE">
    <w:charset w:val="02"/>
    <w:family w:val="swiss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91BFA2" w14:textId="77777777" w:rsidR="00FC5DD7" w:rsidRDefault="00FC5DD7">
    <w:pPr>
      <w:pStyle w:val="Zpat"/>
      <w:rPr>
        <w:sz w:val="20"/>
      </w:rPr>
    </w:pPr>
  </w:p>
  <w:p w14:paraId="3F7184E4" w14:textId="77777777" w:rsidR="00996F47" w:rsidRDefault="00996F4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D5B690" w14:textId="77777777" w:rsidR="00CC1CF6" w:rsidRDefault="00CC1CF6">
      <w:r>
        <w:separator/>
      </w:r>
    </w:p>
  </w:footnote>
  <w:footnote w:type="continuationSeparator" w:id="0">
    <w:p w14:paraId="402CE735" w14:textId="77777777" w:rsidR="00CC1CF6" w:rsidRDefault="00CC1C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8762" w:type="dxa"/>
      <w:tblCellSpacing w:w="15" w:type="dxa"/>
      <w:tblInd w:w="-1212" w:type="dxa"/>
      <w:tblCellMar>
        <w:top w:w="15" w:type="dxa"/>
        <w:left w:w="15" w:type="dxa"/>
        <w:bottom w:w="15" w:type="dxa"/>
        <w:right w:w="15" w:type="dxa"/>
      </w:tblCellMar>
      <w:tblLook w:val="04A0" w:firstRow="1" w:lastRow="0" w:firstColumn="1" w:lastColumn="0" w:noHBand="0" w:noVBand="1"/>
    </w:tblPr>
    <w:tblGrid>
      <w:gridCol w:w="9621"/>
      <w:gridCol w:w="9141"/>
    </w:tblGrid>
    <w:tr w:rsidR="006C0EA7" w14:paraId="645E0ED1" w14:textId="77777777" w:rsidTr="00D8461D">
      <w:trPr>
        <w:tblCellSpacing w:w="15" w:type="dxa"/>
      </w:trPr>
      <w:tc>
        <w:tcPr>
          <w:tcW w:w="9576" w:type="dxa"/>
          <w:vAlign w:val="center"/>
        </w:tcPr>
        <w:p w14:paraId="02DA31E6" w14:textId="77777777" w:rsidR="00043C6B" w:rsidRPr="009B6EA3" w:rsidRDefault="006C0EA7" w:rsidP="009B6EA3">
          <w:pPr>
            <w:tabs>
              <w:tab w:val="left" w:pos="2488"/>
            </w:tabs>
            <w:ind w:left="2488"/>
            <w:jc w:val="center"/>
            <w:rPr>
              <w:b/>
              <w:sz w:val="28"/>
              <w:szCs w:val="28"/>
            </w:rPr>
          </w:pPr>
          <w:r w:rsidRPr="009B6EA3">
            <w:rPr>
              <w:b/>
              <w:sz w:val="28"/>
              <w:szCs w:val="28"/>
            </w:rPr>
            <w:t xml:space="preserve">Dům dětí a mládeže Praha 6 </w:t>
          </w:r>
          <w:r w:rsidR="00043C6B" w:rsidRPr="009B6EA3">
            <w:rPr>
              <w:b/>
              <w:sz w:val="28"/>
              <w:szCs w:val="28"/>
            </w:rPr>
            <w:t>–</w:t>
          </w:r>
          <w:r w:rsidRPr="009B6EA3">
            <w:rPr>
              <w:b/>
              <w:sz w:val="28"/>
              <w:szCs w:val="28"/>
            </w:rPr>
            <w:t xml:space="preserve"> Suchdol</w:t>
          </w:r>
        </w:p>
        <w:p w14:paraId="07B8F377" w14:textId="77777777" w:rsidR="006C0EA7" w:rsidRDefault="006C0EA7" w:rsidP="009B6EA3">
          <w:pPr>
            <w:tabs>
              <w:tab w:val="left" w:pos="2488"/>
            </w:tabs>
            <w:ind w:left="2488"/>
            <w:jc w:val="center"/>
            <w:rPr>
              <w:sz w:val="20"/>
              <w:szCs w:val="20"/>
            </w:rPr>
          </w:pPr>
          <w:r w:rsidRPr="009B6EA3">
            <w:rPr>
              <w:sz w:val="28"/>
              <w:szCs w:val="28"/>
            </w:rPr>
            <w:t xml:space="preserve">Rohová 540/4, </w:t>
          </w:r>
          <w:r w:rsidR="002E28AA" w:rsidRPr="009B6EA3">
            <w:rPr>
              <w:sz w:val="28"/>
              <w:szCs w:val="28"/>
            </w:rPr>
            <w:t xml:space="preserve">165 </w:t>
          </w:r>
          <w:r w:rsidRPr="009B6EA3">
            <w:rPr>
              <w:sz w:val="28"/>
              <w:szCs w:val="28"/>
            </w:rPr>
            <w:t xml:space="preserve">00 </w:t>
          </w:r>
          <w:proofErr w:type="gramStart"/>
          <w:r w:rsidRPr="009B6EA3">
            <w:rPr>
              <w:sz w:val="28"/>
              <w:szCs w:val="28"/>
            </w:rPr>
            <w:t xml:space="preserve">Praha </w:t>
          </w:r>
          <w:r w:rsidR="002E28AA" w:rsidRPr="009B6EA3">
            <w:rPr>
              <w:sz w:val="28"/>
              <w:szCs w:val="28"/>
            </w:rPr>
            <w:t>- Suchdol</w:t>
          </w:r>
          <w:proofErr w:type="gramEnd"/>
          <w:r w:rsidRPr="009B6EA3">
            <w:rPr>
              <w:sz w:val="28"/>
              <w:szCs w:val="28"/>
            </w:rPr>
            <w:br/>
            <w:t xml:space="preserve">Tel. +420 220 921 776 </w:t>
          </w:r>
          <w:r w:rsidR="00FC5DD7" w:rsidRPr="009B6EA3">
            <w:rPr>
              <w:sz w:val="28"/>
              <w:szCs w:val="28"/>
            </w:rPr>
            <w:t xml:space="preserve">                                                                             </w:t>
          </w:r>
          <w:hyperlink r:id="rId1" w:history="1">
            <w:r w:rsidR="00FC5DD7" w:rsidRPr="009B6EA3">
              <w:rPr>
                <w:rStyle w:val="Hypertextovodkaz"/>
                <w:sz w:val="28"/>
                <w:szCs w:val="28"/>
              </w:rPr>
              <w:t>info@ddmsuchdol.cz</w:t>
            </w:r>
          </w:hyperlink>
          <w:r w:rsidR="00FC5DD7" w:rsidRPr="009B6EA3">
            <w:rPr>
              <w:sz w:val="28"/>
              <w:szCs w:val="28"/>
            </w:rPr>
            <w:t xml:space="preserve"> </w:t>
          </w:r>
          <w:hyperlink r:id="rId2" w:history="1">
            <w:r w:rsidR="00FC5DD7" w:rsidRPr="009B6EA3">
              <w:rPr>
                <w:rStyle w:val="Hypertextovodkaz"/>
                <w:sz w:val="28"/>
                <w:szCs w:val="28"/>
              </w:rPr>
              <w:t>www.ddmsuchdol.cz</w:t>
            </w:r>
          </w:hyperlink>
        </w:p>
      </w:tc>
      <w:tc>
        <w:tcPr>
          <w:tcW w:w="9096" w:type="dxa"/>
          <w:vAlign w:val="center"/>
        </w:tcPr>
        <w:p w14:paraId="5D60C478" w14:textId="77777777" w:rsidR="006C0EA7" w:rsidRDefault="006C0EA7" w:rsidP="00FC5DD7">
          <w:pPr>
            <w:tabs>
              <w:tab w:val="left" w:pos="2127"/>
            </w:tabs>
          </w:pPr>
        </w:p>
      </w:tc>
    </w:tr>
  </w:tbl>
  <w:p w14:paraId="076B53AD" w14:textId="77777777" w:rsidR="007659C8" w:rsidRPr="00FC5DD7" w:rsidRDefault="00CC3D1C" w:rsidP="00FC5DD7">
    <w:pPr>
      <w:pStyle w:val="Zptenadresanaoblku"/>
      <w:tabs>
        <w:tab w:val="left" w:pos="2127"/>
      </w:tabs>
      <w:ind w:left="993"/>
      <w:rPr>
        <w:rFonts w:ascii="Times New Roman" w:hAnsi="Times New Roman"/>
        <w:sz w:val="24"/>
        <w:szCs w:val="22"/>
      </w:rPr>
    </w:pPr>
    <w:r w:rsidRPr="00FC5DD7">
      <w:rPr>
        <w:rFonts w:ascii="Times New Roman" w:hAnsi="Times New Roman"/>
        <w:noProof/>
        <w:sz w:val="24"/>
        <w:szCs w:val="22"/>
      </w:rPr>
      <w:drawing>
        <wp:anchor distT="0" distB="0" distL="114300" distR="114300" simplePos="0" relativeHeight="251659264" behindDoc="0" locked="0" layoutInCell="1" allowOverlap="1" wp14:anchorId="4DEF194D" wp14:editId="68AA8A9B">
          <wp:simplePos x="0" y="0"/>
          <wp:positionH relativeFrom="column">
            <wp:posOffset>-581660</wp:posOffset>
          </wp:positionH>
          <wp:positionV relativeFrom="paragraph">
            <wp:posOffset>-868045</wp:posOffset>
          </wp:positionV>
          <wp:extent cx="1296670" cy="911225"/>
          <wp:effectExtent l="0" t="0" r="0" b="0"/>
          <wp:wrapNone/>
          <wp:docPr id="19" name="obrázek 19" descr="ddm_suchdol_final_vetsi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ddm_suchdol_final_vetsi-0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670" cy="911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C5DD7">
      <w:rPr>
        <w:rFonts w:ascii="Times New Roman" w:hAnsi="Times New Roman"/>
        <w:noProof/>
        <w:sz w:val="24"/>
        <w:szCs w:val="22"/>
      </w:rPr>
      <w:drawing>
        <wp:anchor distT="0" distB="0" distL="114300" distR="114300" simplePos="0" relativeHeight="251658240" behindDoc="0" locked="0" layoutInCell="1" allowOverlap="1" wp14:anchorId="7194468E" wp14:editId="6063A527">
          <wp:simplePos x="0" y="0"/>
          <wp:positionH relativeFrom="column">
            <wp:posOffset>5413375</wp:posOffset>
          </wp:positionH>
          <wp:positionV relativeFrom="paragraph">
            <wp:posOffset>-759460</wp:posOffset>
          </wp:positionV>
          <wp:extent cx="685800" cy="685800"/>
          <wp:effectExtent l="0" t="0" r="0" b="0"/>
          <wp:wrapNone/>
          <wp:docPr id="18" name="obrázek 18" descr="logohlmPrah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logohlmPraha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C5DD7" w:rsidRPr="00FC5DD7">
      <w:rPr>
        <w:rFonts w:ascii="Times New Roman" w:hAnsi="Times New Roman"/>
        <w:sz w:val="24"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E535F2"/>
    <w:multiLevelType w:val="hybridMultilevel"/>
    <w:tmpl w:val="F946A430"/>
    <w:lvl w:ilvl="0" w:tplc="0B4CA3A2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BB6C44"/>
    <w:multiLevelType w:val="hybridMultilevel"/>
    <w:tmpl w:val="7A0C8E2C"/>
    <w:lvl w:ilvl="0" w:tplc="43A4527A">
      <w:numFmt w:val="bullet"/>
      <w:lvlText w:val=""/>
      <w:lvlJc w:val="left"/>
      <w:pPr>
        <w:tabs>
          <w:tab w:val="num" w:pos="2010"/>
        </w:tabs>
        <w:ind w:left="2010" w:hanging="1650"/>
      </w:pPr>
      <w:rPr>
        <w:rFonts w:ascii="Hobo EE" w:eastAsia="Times New Roman" w:hAnsi="Hobo EE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9829B1"/>
    <w:multiLevelType w:val="hybridMultilevel"/>
    <w:tmpl w:val="6A1648B0"/>
    <w:lvl w:ilvl="0" w:tplc="0405000F">
      <w:start w:val="1"/>
      <w:numFmt w:val="decimal"/>
      <w:lvlText w:val="%1."/>
      <w:lvlJc w:val="left"/>
      <w:pPr>
        <w:ind w:left="2340" w:hanging="360"/>
      </w:pPr>
    </w:lvl>
    <w:lvl w:ilvl="1" w:tplc="04050019" w:tentative="1">
      <w:start w:val="1"/>
      <w:numFmt w:val="lowerLetter"/>
      <w:lvlText w:val="%2."/>
      <w:lvlJc w:val="left"/>
      <w:pPr>
        <w:ind w:left="3060" w:hanging="360"/>
      </w:pPr>
    </w:lvl>
    <w:lvl w:ilvl="2" w:tplc="0405001B" w:tentative="1">
      <w:start w:val="1"/>
      <w:numFmt w:val="lowerRoman"/>
      <w:lvlText w:val="%3."/>
      <w:lvlJc w:val="right"/>
      <w:pPr>
        <w:ind w:left="3780" w:hanging="180"/>
      </w:pPr>
    </w:lvl>
    <w:lvl w:ilvl="3" w:tplc="0405000F" w:tentative="1">
      <w:start w:val="1"/>
      <w:numFmt w:val="decimal"/>
      <w:lvlText w:val="%4."/>
      <w:lvlJc w:val="left"/>
      <w:pPr>
        <w:ind w:left="4500" w:hanging="360"/>
      </w:pPr>
    </w:lvl>
    <w:lvl w:ilvl="4" w:tplc="04050019" w:tentative="1">
      <w:start w:val="1"/>
      <w:numFmt w:val="lowerLetter"/>
      <w:lvlText w:val="%5."/>
      <w:lvlJc w:val="left"/>
      <w:pPr>
        <w:ind w:left="5220" w:hanging="360"/>
      </w:pPr>
    </w:lvl>
    <w:lvl w:ilvl="5" w:tplc="0405001B" w:tentative="1">
      <w:start w:val="1"/>
      <w:numFmt w:val="lowerRoman"/>
      <w:lvlText w:val="%6."/>
      <w:lvlJc w:val="right"/>
      <w:pPr>
        <w:ind w:left="5940" w:hanging="180"/>
      </w:pPr>
    </w:lvl>
    <w:lvl w:ilvl="6" w:tplc="0405000F" w:tentative="1">
      <w:start w:val="1"/>
      <w:numFmt w:val="decimal"/>
      <w:lvlText w:val="%7."/>
      <w:lvlJc w:val="left"/>
      <w:pPr>
        <w:ind w:left="6660" w:hanging="360"/>
      </w:pPr>
    </w:lvl>
    <w:lvl w:ilvl="7" w:tplc="04050019" w:tentative="1">
      <w:start w:val="1"/>
      <w:numFmt w:val="lowerLetter"/>
      <w:lvlText w:val="%8."/>
      <w:lvlJc w:val="left"/>
      <w:pPr>
        <w:ind w:left="7380" w:hanging="360"/>
      </w:pPr>
    </w:lvl>
    <w:lvl w:ilvl="8" w:tplc="0405001B" w:tentative="1">
      <w:start w:val="1"/>
      <w:numFmt w:val="lowerRoman"/>
      <w:lvlText w:val="%9."/>
      <w:lvlJc w:val="right"/>
      <w:pPr>
        <w:ind w:left="8100" w:hanging="180"/>
      </w:pPr>
    </w:lvl>
  </w:abstractNum>
  <w:num w:numId="1" w16cid:durableId="2069065492">
    <w:abstractNumId w:val="1"/>
  </w:num>
  <w:num w:numId="2" w16cid:durableId="1788233117">
    <w:abstractNumId w:val="2"/>
  </w:num>
  <w:num w:numId="3" w16cid:durableId="12056326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4A8"/>
    <w:rsid w:val="00023010"/>
    <w:rsid w:val="000312C4"/>
    <w:rsid w:val="00041174"/>
    <w:rsid w:val="00043C6B"/>
    <w:rsid w:val="00060AAE"/>
    <w:rsid w:val="00072482"/>
    <w:rsid w:val="00073415"/>
    <w:rsid w:val="00082A28"/>
    <w:rsid w:val="000909EA"/>
    <w:rsid w:val="000A49AE"/>
    <w:rsid w:val="000D373C"/>
    <w:rsid w:val="000F11D1"/>
    <w:rsid w:val="000F1E4F"/>
    <w:rsid w:val="000F26A6"/>
    <w:rsid w:val="000F5496"/>
    <w:rsid w:val="00111CB0"/>
    <w:rsid w:val="00125CFC"/>
    <w:rsid w:val="00145A90"/>
    <w:rsid w:val="00150F82"/>
    <w:rsid w:val="001520C8"/>
    <w:rsid w:val="0016273A"/>
    <w:rsid w:val="00185593"/>
    <w:rsid w:val="001B2E00"/>
    <w:rsid w:val="001B315E"/>
    <w:rsid w:val="001B78B1"/>
    <w:rsid w:val="001C6DB8"/>
    <w:rsid w:val="001D1D6C"/>
    <w:rsid w:val="001E0CA1"/>
    <w:rsid w:val="001E208B"/>
    <w:rsid w:val="001F1F63"/>
    <w:rsid w:val="00215BA5"/>
    <w:rsid w:val="002322FD"/>
    <w:rsid w:val="00251F8C"/>
    <w:rsid w:val="0028619E"/>
    <w:rsid w:val="00291523"/>
    <w:rsid w:val="00295FD4"/>
    <w:rsid w:val="002A4E1C"/>
    <w:rsid w:val="002E28AA"/>
    <w:rsid w:val="002F0FE6"/>
    <w:rsid w:val="00302648"/>
    <w:rsid w:val="00304EFF"/>
    <w:rsid w:val="003100E3"/>
    <w:rsid w:val="00310291"/>
    <w:rsid w:val="00310DA3"/>
    <w:rsid w:val="00314D96"/>
    <w:rsid w:val="0032100B"/>
    <w:rsid w:val="00341C1E"/>
    <w:rsid w:val="003605FA"/>
    <w:rsid w:val="00390A59"/>
    <w:rsid w:val="003D3B45"/>
    <w:rsid w:val="003E12E1"/>
    <w:rsid w:val="00407321"/>
    <w:rsid w:val="00412463"/>
    <w:rsid w:val="004358E3"/>
    <w:rsid w:val="00467F0D"/>
    <w:rsid w:val="004A368A"/>
    <w:rsid w:val="004B2D2E"/>
    <w:rsid w:val="004C5114"/>
    <w:rsid w:val="004D7C1D"/>
    <w:rsid w:val="004E359A"/>
    <w:rsid w:val="004F596F"/>
    <w:rsid w:val="00526375"/>
    <w:rsid w:val="00552EE3"/>
    <w:rsid w:val="00560A5B"/>
    <w:rsid w:val="00584F8E"/>
    <w:rsid w:val="005B3006"/>
    <w:rsid w:val="005B7F5B"/>
    <w:rsid w:val="005D2314"/>
    <w:rsid w:val="005E48A8"/>
    <w:rsid w:val="00601C14"/>
    <w:rsid w:val="00645B00"/>
    <w:rsid w:val="00695AA3"/>
    <w:rsid w:val="006B4825"/>
    <w:rsid w:val="006C0EA7"/>
    <w:rsid w:val="006E054A"/>
    <w:rsid w:val="006E2CC0"/>
    <w:rsid w:val="006E37F0"/>
    <w:rsid w:val="006F5057"/>
    <w:rsid w:val="00704C30"/>
    <w:rsid w:val="00723E71"/>
    <w:rsid w:val="007304BE"/>
    <w:rsid w:val="00743361"/>
    <w:rsid w:val="007474BF"/>
    <w:rsid w:val="007659C8"/>
    <w:rsid w:val="007669A9"/>
    <w:rsid w:val="00767CF2"/>
    <w:rsid w:val="00782062"/>
    <w:rsid w:val="0078213C"/>
    <w:rsid w:val="00782AB1"/>
    <w:rsid w:val="007C7317"/>
    <w:rsid w:val="007E66F4"/>
    <w:rsid w:val="007E73C0"/>
    <w:rsid w:val="00812843"/>
    <w:rsid w:val="00831E80"/>
    <w:rsid w:val="00857258"/>
    <w:rsid w:val="00857A5F"/>
    <w:rsid w:val="00876A8C"/>
    <w:rsid w:val="00932C27"/>
    <w:rsid w:val="00942C1B"/>
    <w:rsid w:val="00944321"/>
    <w:rsid w:val="00945F02"/>
    <w:rsid w:val="009542A8"/>
    <w:rsid w:val="0099255A"/>
    <w:rsid w:val="00996F47"/>
    <w:rsid w:val="009B1D39"/>
    <w:rsid w:val="009B6EA3"/>
    <w:rsid w:val="009E2A28"/>
    <w:rsid w:val="00A54EB9"/>
    <w:rsid w:val="00A71E00"/>
    <w:rsid w:val="00A93F72"/>
    <w:rsid w:val="00AB6C3C"/>
    <w:rsid w:val="00AD2076"/>
    <w:rsid w:val="00AD44F3"/>
    <w:rsid w:val="00AE04AD"/>
    <w:rsid w:val="00AF0BAE"/>
    <w:rsid w:val="00B015DB"/>
    <w:rsid w:val="00B37924"/>
    <w:rsid w:val="00B52D62"/>
    <w:rsid w:val="00B92D4F"/>
    <w:rsid w:val="00BB729E"/>
    <w:rsid w:val="00BB7367"/>
    <w:rsid w:val="00BB7913"/>
    <w:rsid w:val="00BD1C7C"/>
    <w:rsid w:val="00BF284A"/>
    <w:rsid w:val="00C1090D"/>
    <w:rsid w:val="00C20157"/>
    <w:rsid w:val="00C35A49"/>
    <w:rsid w:val="00C41208"/>
    <w:rsid w:val="00C50A7D"/>
    <w:rsid w:val="00C91235"/>
    <w:rsid w:val="00CA1BBB"/>
    <w:rsid w:val="00CC1CF6"/>
    <w:rsid w:val="00CC3D1C"/>
    <w:rsid w:val="00CF6A83"/>
    <w:rsid w:val="00D42E12"/>
    <w:rsid w:val="00D56FAA"/>
    <w:rsid w:val="00D7698B"/>
    <w:rsid w:val="00D8461D"/>
    <w:rsid w:val="00DC79FA"/>
    <w:rsid w:val="00E068EF"/>
    <w:rsid w:val="00E13D4F"/>
    <w:rsid w:val="00E2112C"/>
    <w:rsid w:val="00E94DA7"/>
    <w:rsid w:val="00E973BD"/>
    <w:rsid w:val="00EB3783"/>
    <w:rsid w:val="00EB66C8"/>
    <w:rsid w:val="00ED50B9"/>
    <w:rsid w:val="00ED535B"/>
    <w:rsid w:val="00EF315A"/>
    <w:rsid w:val="00F11625"/>
    <w:rsid w:val="00F244A8"/>
    <w:rsid w:val="00F2717F"/>
    <w:rsid w:val="00F31808"/>
    <w:rsid w:val="00F831C8"/>
    <w:rsid w:val="00FB7DC5"/>
    <w:rsid w:val="00FC19CD"/>
    <w:rsid w:val="00FC5DD7"/>
    <w:rsid w:val="00FD3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FD769F"/>
  <w15:chartTrackingRefBased/>
  <w15:docId w15:val="{8A282362-239F-4C99-AF46-C995D3DDE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4"/>
      <w:szCs w:val="24"/>
      <w:lang w:eastAsia="cs-CZ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rFonts w:ascii="Arial" w:hAnsi="Arial" w:cs="Arial"/>
      <w:b/>
      <w:bCs/>
      <w:sz w:val="28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semiHidden/>
    <w:pPr>
      <w:tabs>
        <w:tab w:val="center" w:pos="4536"/>
        <w:tab w:val="right" w:pos="9072"/>
      </w:tabs>
    </w:p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paragraph" w:styleId="Zptenadresanaoblku">
    <w:name w:val="envelope return"/>
    <w:basedOn w:val="Normln"/>
    <w:semiHidden/>
    <w:rPr>
      <w:rFonts w:ascii="Arial" w:hAnsi="Arial"/>
      <w:sz w:val="20"/>
      <w:szCs w:val="20"/>
    </w:rPr>
  </w:style>
  <w:style w:type="character" w:styleId="Hypertextovodkaz">
    <w:name w:val="Hyperlink"/>
    <w:semiHidden/>
    <w:rPr>
      <w:color w:val="0000FF"/>
      <w:u w:val="single"/>
    </w:rPr>
  </w:style>
  <w:style w:type="character" w:styleId="Sledovanodkaz">
    <w:name w:val="FollowedHyperlink"/>
    <w:semiHidden/>
    <w:rPr>
      <w:color w:val="800080"/>
      <w:u w:val="single"/>
    </w:rPr>
  </w:style>
  <w:style w:type="paragraph" w:styleId="Normlnweb">
    <w:name w:val="Normal (Web)"/>
    <w:basedOn w:val="Normln"/>
    <w:uiPriority w:val="99"/>
    <w:unhideWhenUsed/>
    <w:rsid w:val="00BB729E"/>
    <w:pPr>
      <w:spacing w:before="100" w:beforeAutospacing="1" w:after="100" w:afterAutospacing="1"/>
    </w:pPr>
  </w:style>
  <w:style w:type="paragraph" w:styleId="Odstavecseseznamem">
    <w:name w:val="List Paragraph"/>
    <w:basedOn w:val="Normln"/>
    <w:uiPriority w:val="34"/>
    <w:qFormat/>
    <w:rsid w:val="00C109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50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http://www.ddmsuchdol.cz" TargetMode="External"/><Relationship Id="rId1" Type="http://schemas.openxmlformats.org/officeDocument/2006/relationships/hyperlink" Target="mailto:info@ddmsuchdol.cz" TargetMode="External"/><Relationship Id="rId4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aninka\Data%20aplikac&#237;\Microsoft\&#352;ablony\hlavic_pap_ba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hlavic_pap_bar.dot</Template>
  <TotalTime>290</TotalTime>
  <Pages>2</Pages>
  <Words>365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Osobní dotazník externího pracovníka</vt:lpstr>
    </vt:vector>
  </TitlesOfParts>
  <Company>Dům dětí a mládeže Praha 6</Company>
  <LinksUpToDate>false</LinksUpToDate>
  <CharactersWithSpaces>2515</CharactersWithSpaces>
  <SharedDoc>false</SharedDoc>
  <HLinks>
    <vt:vector size="12" baseType="variant">
      <vt:variant>
        <vt:i4>262223</vt:i4>
      </vt:variant>
      <vt:variant>
        <vt:i4>3</vt:i4>
      </vt:variant>
      <vt:variant>
        <vt:i4>0</vt:i4>
      </vt:variant>
      <vt:variant>
        <vt:i4>5</vt:i4>
      </vt:variant>
      <vt:variant>
        <vt:lpwstr>http://www.ddmsuchdol.cz/</vt:lpwstr>
      </vt:variant>
      <vt:variant>
        <vt:lpwstr/>
      </vt:variant>
      <vt:variant>
        <vt:i4>3276830</vt:i4>
      </vt:variant>
      <vt:variant>
        <vt:i4>0</vt:i4>
      </vt:variant>
      <vt:variant>
        <vt:i4>0</vt:i4>
      </vt:variant>
      <vt:variant>
        <vt:i4>5</vt:i4>
      </vt:variant>
      <vt:variant>
        <vt:lpwstr>mailto:info@ddmsuchdol.cz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Osobní dotazník externího pracovníka</dc:title>
  <dc:subject/>
  <dc:creator>Jana Němcová</dc:creator>
  <cp:keywords/>
  <dc:description/>
  <cp:lastModifiedBy>Pavlína Krýslová</cp:lastModifiedBy>
  <cp:revision>104</cp:revision>
  <cp:lastPrinted>2018-12-13T15:53:00Z</cp:lastPrinted>
  <dcterms:created xsi:type="dcterms:W3CDTF">2019-02-05T10:41:00Z</dcterms:created>
  <dcterms:modified xsi:type="dcterms:W3CDTF">2026-08-11T07:15:00Z</dcterms:modified>
</cp:coreProperties>
</file>